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759B98E" w14:textId="77777777" w:rsidR="00FE125F" w:rsidRPr="0083223B" w:rsidRDefault="00FE125F" w:rsidP="003D0EFD">
      <w:bookmarkStart w:id="0" w:name="_GoBack"/>
      <w:bookmarkEnd w:id="0"/>
    </w:p>
    <w:p w14:paraId="18303A08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0D2EF64A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B511D6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5DAB1CE5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B511D6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14:paraId="088056E2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3E91DFD6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7D44F65F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59AC8E5A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4BDDE5A4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63CC0F9F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1ABFA158" w14:textId="77777777" w:rsidR="005B2800" w:rsidRPr="006F2075" w:rsidRDefault="007C1146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27.05.2026</w:t>
            </w:r>
          </w:p>
        </w:tc>
        <w:tc>
          <w:tcPr>
            <w:tcW w:w="2409" w:type="dxa"/>
            <w:shd w:val="clear" w:color="auto" w:fill="auto"/>
          </w:tcPr>
          <w:p w14:paraId="449D5B80" w14:textId="77777777"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C114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398</w:t>
            </w:r>
          </w:p>
        </w:tc>
      </w:tr>
    </w:tbl>
    <w:p w14:paraId="2680239A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1CE28072" w14:textId="77777777" w:rsidR="000E0C32" w:rsidRPr="00115832" w:rsidRDefault="000E0C32" w:rsidP="000E0C32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5832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Об утверждении Административного регламента </w:t>
      </w:r>
    </w:p>
    <w:p w14:paraId="3866636A" w14:textId="77777777" w:rsidR="000E0C32" w:rsidRPr="00115832" w:rsidRDefault="000E0C32" w:rsidP="000E0C32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5832">
        <w:rPr>
          <w:rFonts w:ascii="PT Astra Serif" w:eastAsia="Calibri" w:hAnsi="PT Astra Serif"/>
          <w:b/>
          <w:sz w:val="28"/>
          <w:szCs w:val="28"/>
          <w:lang w:eastAsia="en-US"/>
        </w:rPr>
        <w:t>по предоставлению муниципальной услуги</w:t>
      </w:r>
    </w:p>
    <w:p w14:paraId="4B00B6B8" w14:textId="77777777" w:rsidR="000E0C32" w:rsidRPr="00115832" w:rsidRDefault="000E0C32" w:rsidP="000E0C32">
      <w:pPr>
        <w:tabs>
          <w:tab w:val="left" w:pos="2160"/>
        </w:tabs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5832">
        <w:rPr>
          <w:rFonts w:ascii="PT Astra Serif" w:eastAsia="Calibri" w:hAnsi="PT Astra Serif"/>
          <w:b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</w:p>
    <w:p w14:paraId="756E892E" w14:textId="77777777" w:rsidR="00186AB5" w:rsidRDefault="00186AB5" w:rsidP="00186AB5">
      <w:pPr>
        <w:ind w:firstLine="709"/>
        <w:rPr>
          <w:rFonts w:ascii="PT Astra Serif" w:hAnsi="PT Astra Serif"/>
          <w:sz w:val="28"/>
        </w:rPr>
      </w:pPr>
    </w:p>
    <w:p w14:paraId="2C91AFD6" w14:textId="77777777" w:rsidR="00A93CFE" w:rsidRDefault="00A93CFE" w:rsidP="00186AB5">
      <w:pPr>
        <w:ind w:firstLine="709"/>
        <w:rPr>
          <w:rFonts w:ascii="PT Astra Serif" w:hAnsi="PT Astra Serif"/>
          <w:sz w:val="28"/>
        </w:rPr>
      </w:pPr>
    </w:p>
    <w:p w14:paraId="6C135D9C" w14:textId="77777777" w:rsidR="00186AB5" w:rsidRPr="00DB5908" w:rsidRDefault="00DF2A5A" w:rsidP="009400D0">
      <w:pPr>
        <w:pStyle w:val="ConsPlusTitle"/>
        <w:ind w:firstLine="709"/>
        <w:jc w:val="both"/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</w:pPr>
      <w:r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8D619F" w:rsidRPr="00E24DD7">
        <w:rPr>
          <w:rFonts w:ascii="PT Astra Serif" w:hAnsi="PT Astra Serif"/>
          <w:b w:val="0"/>
          <w:sz w:val="28"/>
        </w:rPr>
        <w:t>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</w:t>
      </w:r>
      <w:r w:rsidRPr="00E24DD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,</w:t>
      </w:r>
      <w:r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н</w:t>
      </w:r>
      <w:r w:rsidR="00186AB5"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а основании </w:t>
      </w:r>
      <w:r w:rsidR="00FC5EED" w:rsidRP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Устав</w:t>
      </w:r>
      <w:r w:rsid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а</w:t>
      </w:r>
      <w:r w:rsidR="00FC5EED" w:rsidRP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городского поселения город Богородицк Богородицкого муниципального района Тульской области</w:t>
      </w:r>
      <w:r w:rsid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1F5A80" w:rsidRP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Устав</w:t>
      </w:r>
      <w:r w:rsid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а</w:t>
      </w:r>
      <w:r w:rsidR="001F5A80" w:rsidRP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Богородицкого муниципального района Тульской области</w:t>
      </w:r>
      <w:r w:rsid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964A53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администрация муниципального образования Богородицкий район </w:t>
      </w:r>
      <w:r w:rsidR="00186AB5"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ПОСТАНОВЛЯЕТ:</w:t>
      </w:r>
    </w:p>
    <w:p w14:paraId="3DFB24B4" w14:textId="77777777" w:rsidR="000E0C32" w:rsidRPr="000E0C32" w:rsidRDefault="00186AB5" w:rsidP="000E0C32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E0C3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1. </w:t>
      </w:r>
      <w:r w:rsidR="000E0C32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Утвер</w:t>
      </w:r>
      <w:r w:rsidR="000E0C3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дить А</w:t>
      </w:r>
      <w:r w:rsidR="000E0C32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дминистративный </w:t>
      </w:r>
      <w:hyperlink r:id="rId8">
        <w:r w:rsidR="000E0C32" w:rsidRPr="00DB5908">
          <w:rPr>
            <w:rFonts w:ascii="PT Astra Serif" w:hAnsi="PT Astra Serif"/>
            <w:color w:val="000000"/>
            <w:sz w:val="28"/>
            <w:szCs w:val="28"/>
            <w:shd w:val="clear" w:color="auto" w:fill="FFFFFF"/>
          </w:rPr>
          <w:t>регламент</w:t>
        </w:r>
      </w:hyperlink>
      <w:r w:rsidR="000E0C32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предоставления муниципальной услуги</w:t>
      </w:r>
      <w:r w:rsidR="000E0C3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0E0C32" w:rsidRPr="000E0C3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«Предоставление доступа к справочно-поисковому аппарату и базам данных муниципальных библиотек»</w:t>
      </w:r>
      <w:r w:rsidR="000E0C32" w:rsidRPr="000E0C32">
        <w:rPr>
          <w:rFonts w:ascii="PT Astra Serif" w:hAnsi="PT Astra Serif" w:cs="Calibri"/>
          <w:sz w:val="28"/>
        </w:rPr>
        <w:t xml:space="preserve"> </w:t>
      </w:r>
      <w:r w:rsidR="000E0C32" w:rsidRPr="003B1F84">
        <w:rPr>
          <w:rFonts w:ascii="PT Astra Serif" w:hAnsi="PT Astra Serif" w:cs="Calibri"/>
          <w:sz w:val="28"/>
        </w:rPr>
        <w:t>(Приложение).</w:t>
      </w:r>
    </w:p>
    <w:p w14:paraId="66BBF11E" w14:textId="77777777" w:rsidR="000E0C32" w:rsidRPr="004556E2" w:rsidRDefault="00E24DD7" w:rsidP="00437B30">
      <w:pPr>
        <w:tabs>
          <w:tab w:val="left" w:pos="2160"/>
        </w:tabs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 w:rsidRPr="004556E2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2</w:t>
      </w:r>
      <w:r w:rsidR="00186AB5" w:rsidRPr="004556E2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0E0C32" w:rsidRPr="004556E2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 Признать утратившим силу постановление администрации муниципального образования Богородицкий район от 04.03.2025 № 181 «Предоставление доступа к справочно-поисковому аппарату и базам данных муниципальных библиотек»</w:t>
      </w:r>
      <w:r w:rsidR="00437B30" w:rsidRPr="004556E2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31E0309" w14:textId="77777777" w:rsidR="00AF20F3" w:rsidRPr="00AF20F3" w:rsidRDefault="00AF20F3" w:rsidP="00AF20F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3</w:t>
      </w:r>
      <w:r w:rsidRPr="00AF20F3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</w:t>
      </w:r>
      <w:r w:rsidRPr="00AF20F3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Богородицкого района </w:t>
      </w:r>
      <w:hyperlink r:id="rId9" w:history="1">
        <w:r w:rsidRPr="00AF20F3">
          <w:rPr>
            <w:rFonts w:ascii="PT Astra Serif" w:hAnsi="PT Astra Serif" w:cs="Arial"/>
            <w:color w:val="000000"/>
            <w:sz w:val="28"/>
            <w:szCs w:val="28"/>
            <w:shd w:val="clear" w:color="auto" w:fill="FFFFFF"/>
            <w:lang w:eastAsia="ru-RU"/>
          </w:rPr>
          <w:t>https://biblioteka-bog.ru/</w:t>
        </w:r>
      </w:hyperlink>
      <w:r w:rsidRPr="00AF20F3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 и обнародовать настоящее постановление в местах для обнародования. </w:t>
      </w:r>
    </w:p>
    <w:p w14:paraId="416742C4" w14:textId="77777777" w:rsidR="00AF20F3" w:rsidRPr="00AF20F3" w:rsidRDefault="00AF20F3" w:rsidP="00AF20F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4</w:t>
      </w:r>
      <w:r w:rsidRPr="00AF20F3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31793285" w14:textId="77777777" w:rsidR="00F73967" w:rsidRPr="00DB5908" w:rsidRDefault="00AF20F3" w:rsidP="00F73967">
      <w:pPr>
        <w:pStyle w:val="ConsPlusNormal"/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5</w:t>
      </w:r>
      <w:r w:rsidR="00F73967" w:rsidRPr="00AF20F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. </w:t>
      </w:r>
      <w:r w:rsidR="00964A53" w:rsidRPr="00AF20F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Контроль за исполнением настоящего постановления возложить на заместителя главы администрации муниципального</w:t>
      </w:r>
      <w:r w:rsidR="00964A53">
        <w:rPr>
          <w:rFonts w:ascii="PT Astra Serif" w:hAnsi="PT Astra Serif" w:cs="Courier New"/>
          <w:color w:val="000000"/>
          <w:sz w:val="28"/>
          <w:szCs w:val="28"/>
          <w:shd w:val="clear" w:color="auto" w:fill="FFFFFF"/>
        </w:rPr>
        <w:t xml:space="preserve"> образования Богородицкий район Романова И.И.</w:t>
      </w:r>
    </w:p>
    <w:p w14:paraId="1193DF94" w14:textId="77777777" w:rsidR="00F73967" w:rsidRPr="00DB5908" w:rsidRDefault="00AF20F3" w:rsidP="00F7396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6</w:t>
      </w:r>
      <w:r w:rsidR="00F73967" w:rsidRPr="00DB5908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11050B">
        <w:rPr>
          <w:rFonts w:ascii="PT Astra Serif" w:hAnsi="PT Astra Serif"/>
          <w:sz w:val="28"/>
          <w:szCs w:val="28"/>
        </w:rPr>
        <w:t>Постановление вступает в силу со дня</w:t>
      </w:r>
      <w:r>
        <w:rPr>
          <w:rFonts w:ascii="PT Astra Serif" w:hAnsi="PT Astra Serif"/>
          <w:sz w:val="28"/>
          <w:szCs w:val="28"/>
        </w:rPr>
        <w:t xml:space="preserve"> обнародования</w:t>
      </w:r>
      <w:r w:rsidR="00F73967" w:rsidRPr="00DB5908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0F4DA46" w14:textId="77777777" w:rsidR="00F73967" w:rsidRPr="00ED4F3B" w:rsidRDefault="00F73967" w:rsidP="00F7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6A164" w14:textId="77777777" w:rsidR="00122F9B" w:rsidRDefault="00122F9B" w:rsidP="00186AB5">
      <w:pPr>
        <w:pStyle w:val="ab"/>
        <w:tabs>
          <w:tab w:val="left" w:pos="709"/>
        </w:tabs>
        <w:ind w:firstLine="709"/>
        <w:rPr>
          <w:szCs w:val="28"/>
        </w:rPr>
      </w:pPr>
    </w:p>
    <w:p w14:paraId="084A842D" w14:textId="77777777" w:rsidR="00186AB5" w:rsidRDefault="00186AB5" w:rsidP="00186AB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2"/>
        <w:gridCol w:w="2518"/>
        <w:gridCol w:w="3043"/>
      </w:tblGrid>
      <w:tr w:rsidR="00186AB5" w:rsidRPr="00276E92" w14:paraId="418B0554" w14:textId="77777777" w:rsidTr="00122F9B">
        <w:trPr>
          <w:trHeight w:val="229"/>
        </w:trPr>
        <w:tc>
          <w:tcPr>
            <w:tcW w:w="2178" w:type="pct"/>
          </w:tcPr>
          <w:p w14:paraId="2DBD55CA" w14:textId="77777777" w:rsidR="00186AB5" w:rsidRPr="000D05A0" w:rsidRDefault="00186AB5" w:rsidP="00122F9B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Богородицкий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390FD00" w14:textId="77777777" w:rsidR="00186AB5" w:rsidRPr="00276E92" w:rsidRDefault="00186AB5" w:rsidP="00122F9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7C46C1F0" w14:textId="77777777" w:rsidR="00186AB5" w:rsidRPr="00276E92" w:rsidRDefault="00186AB5" w:rsidP="00122F9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0D584C26" w14:textId="77777777" w:rsidR="00186AB5" w:rsidRDefault="00186AB5" w:rsidP="00186AB5">
      <w:pPr>
        <w:jc w:val="right"/>
        <w:rPr>
          <w:rFonts w:ascii="PT Astra Serif" w:hAnsi="PT Astra Serif"/>
          <w:sz w:val="28"/>
        </w:rPr>
      </w:pPr>
    </w:p>
    <w:p w14:paraId="0F6DFF1C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09E09C95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08E3B794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23066C21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486EECC7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27E705F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27A9E3CD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3B94E98B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5AD04A91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03C98B0D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5E81430" w14:textId="77777777"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14:paraId="135B648F" w14:textId="77777777" w:rsidR="00A93CFE" w:rsidRDefault="00A93CFE">
      <w:pPr>
        <w:rPr>
          <w:rFonts w:ascii="PT Astra Serif" w:hAnsi="PT Astra Serif" w:cs="PT Astra Serif"/>
          <w:sz w:val="28"/>
          <w:szCs w:val="28"/>
        </w:rPr>
      </w:pPr>
    </w:p>
    <w:p w14:paraId="342D83BD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5123AF91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61133992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39948575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11D0B72B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0F0FA20C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65C86D64" w14:textId="77777777" w:rsidR="003B1F84" w:rsidRDefault="003B1F84">
      <w:pPr>
        <w:rPr>
          <w:rFonts w:ascii="PT Astra Serif" w:hAnsi="PT Astra Serif" w:cs="PT Astra Serif"/>
          <w:sz w:val="28"/>
          <w:szCs w:val="28"/>
        </w:rPr>
      </w:pPr>
    </w:p>
    <w:p w14:paraId="551976A9" w14:textId="77777777" w:rsidR="00AF20F3" w:rsidRDefault="00AF20F3">
      <w:pPr>
        <w:rPr>
          <w:rFonts w:ascii="PT Astra Serif" w:hAnsi="PT Astra Serif" w:cs="PT Astra Serif"/>
          <w:sz w:val="28"/>
          <w:szCs w:val="28"/>
        </w:rPr>
      </w:pPr>
    </w:p>
    <w:p w14:paraId="4CEA095C" w14:textId="77777777" w:rsidR="00AF20F3" w:rsidRDefault="00AF20F3">
      <w:pPr>
        <w:rPr>
          <w:rFonts w:ascii="PT Astra Serif" w:hAnsi="PT Astra Serif" w:cs="PT Astra Serif"/>
          <w:sz w:val="28"/>
          <w:szCs w:val="28"/>
        </w:rPr>
      </w:pPr>
    </w:p>
    <w:p w14:paraId="4975F1B4" w14:textId="77777777" w:rsidR="00AF20F3" w:rsidRDefault="00AF20F3">
      <w:pPr>
        <w:rPr>
          <w:rFonts w:ascii="PT Astra Serif" w:hAnsi="PT Astra Serif" w:cs="PT Astra Serif"/>
          <w:sz w:val="28"/>
          <w:szCs w:val="28"/>
        </w:rPr>
      </w:pPr>
    </w:p>
    <w:p w14:paraId="4CC653B7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6F867EB3" w14:textId="77777777" w:rsidR="009F1AFE" w:rsidRDefault="009F1AFE">
      <w:pPr>
        <w:rPr>
          <w:rFonts w:ascii="PT Astra Serif" w:hAnsi="PT Astra Serif" w:cs="PT Astra Serif"/>
          <w:sz w:val="28"/>
          <w:szCs w:val="28"/>
        </w:rPr>
      </w:pPr>
    </w:p>
    <w:p w14:paraId="15B79676" w14:textId="77777777" w:rsidR="009F1AFE" w:rsidRDefault="009F1AFE">
      <w:pPr>
        <w:rPr>
          <w:rFonts w:ascii="PT Astra Serif" w:hAnsi="PT Astra Serif" w:cs="PT Astra Serif"/>
          <w:sz w:val="28"/>
          <w:szCs w:val="28"/>
        </w:rPr>
      </w:pPr>
    </w:p>
    <w:p w14:paraId="3F13E30A" w14:textId="77777777" w:rsidR="00A93CFE" w:rsidRDefault="00A93CFE">
      <w:pPr>
        <w:rPr>
          <w:rFonts w:ascii="PT Astra Serif" w:hAnsi="PT Astra Serif" w:cs="PT Astra Serif"/>
          <w:sz w:val="28"/>
          <w:szCs w:val="28"/>
        </w:rPr>
      </w:pPr>
    </w:p>
    <w:p w14:paraId="78F9DCFB" w14:textId="77777777" w:rsidR="008D619F" w:rsidRDefault="008D619F" w:rsidP="00186AB5">
      <w:pPr>
        <w:ind w:firstLine="709"/>
        <w:jc w:val="right"/>
        <w:rPr>
          <w:rFonts w:ascii="PT Astra Serif" w:hAnsi="PT Astra Serif"/>
        </w:rPr>
      </w:pPr>
    </w:p>
    <w:p w14:paraId="249F8E09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lastRenderedPageBreak/>
        <w:t xml:space="preserve">Приложение </w:t>
      </w:r>
    </w:p>
    <w:p w14:paraId="1818A4B2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к постановлению администрации</w:t>
      </w:r>
    </w:p>
    <w:p w14:paraId="047307B3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 xml:space="preserve">муниципального образования </w:t>
      </w:r>
    </w:p>
    <w:p w14:paraId="4BFB18FF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Богородицкий район</w:t>
      </w:r>
    </w:p>
    <w:p w14:paraId="7AFAC699" w14:textId="77777777" w:rsidR="00186AB5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От</w:t>
      </w:r>
      <w:r>
        <w:rPr>
          <w:rFonts w:ascii="PT Astra Serif" w:hAnsi="PT Astra Serif"/>
        </w:rPr>
        <w:t xml:space="preserve"> _________ </w:t>
      </w:r>
      <w:r w:rsidRPr="005165D3">
        <w:rPr>
          <w:rFonts w:ascii="PT Astra Serif" w:hAnsi="PT Astra Serif"/>
        </w:rPr>
        <w:t>№</w:t>
      </w:r>
      <w:r>
        <w:rPr>
          <w:rFonts w:ascii="PT Astra Serif" w:hAnsi="PT Astra Serif"/>
        </w:rPr>
        <w:t xml:space="preserve"> ____</w:t>
      </w:r>
    </w:p>
    <w:p w14:paraId="01A1E53B" w14:textId="77777777" w:rsidR="00186AB5" w:rsidRDefault="00186AB5" w:rsidP="00186AB5">
      <w:pPr>
        <w:ind w:firstLine="539"/>
        <w:jc w:val="center"/>
        <w:rPr>
          <w:rFonts w:ascii="PT Astra Serif" w:hAnsi="PT Astra Serif"/>
          <w:b/>
          <w:sz w:val="28"/>
          <w:szCs w:val="28"/>
        </w:rPr>
      </w:pPr>
    </w:p>
    <w:p w14:paraId="3AE3AF79" w14:textId="77777777" w:rsidR="00186AB5" w:rsidRDefault="00186AB5" w:rsidP="00186AB5">
      <w:pPr>
        <w:jc w:val="center"/>
        <w:rPr>
          <w:rFonts w:ascii="PT Astra Serif" w:hAnsi="PT Astra Serif"/>
          <w:b/>
          <w:sz w:val="28"/>
        </w:rPr>
      </w:pPr>
    </w:p>
    <w:p w14:paraId="4BCF80C9" w14:textId="77777777" w:rsidR="00186AB5" w:rsidRPr="002E2995" w:rsidRDefault="00186AB5" w:rsidP="002E29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14:paraId="728C7D6D" w14:textId="77777777" w:rsidR="003B1F84" w:rsidRPr="00115832" w:rsidRDefault="00186AB5" w:rsidP="003B1F84">
      <w:pPr>
        <w:tabs>
          <w:tab w:val="left" w:pos="2160"/>
        </w:tabs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предоставления муниципальной </w:t>
      </w:r>
      <w:r w:rsidR="00E24DD7">
        <w:rPr>
          <w:rFonts w:ascii="PT Astra Serif" w:hAnsi="PT Astra Serif"/>
          <w:b/>
          <w:sz w:val="28"/>
          <w:szCs w:val="28"/>
        </w:rPr>
        <w:t>у</w:t>
      </w:r>
      <w:r w:rsidRPr="002E2995">
        <w:rPr>
          <w:rFonts w:ascii="PT Astra Serif" w:hAnsi="PT Astra Serif"/>
          <w:b/>
          <w:sz w:val="28"/>
          <w:szCs w:val="28"/>
        </w:rPr>
        <w:t xml:space="preserve">слуги </w:t>
      </w:r>
      <w:r w:rsidR="003B1F84" w:rsidRPr="00115832">
        <w:rPr>
          <w:rFonts w:ascii="PT Astra Serif" w:eastAsia="Calibri" w:hAnsi="PT Astra Serif"/>
          <w:b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</w:p>
    <w:p w14:paraId="12B4B9B5" w14:textId="77777777" w:rsidR="00186AB5" w:rsidRPr="002E2995" w:rsidRDefault="00186AB5" w:rsidP="002E29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A451904" w14:textId="77777777" w:rsidR="00904F09" w:rsidRDefault="00904F09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I.</w:t>
      </w:r>
    </w:p>
    <w:p w14:paraId="07DD7424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 Общие положения</w:t>
      </w:r>
    </w:p>
    <w:p w14:paraId="55BD39B5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575BAA2C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Предмет регулирования административного регламента</w:t>
      </w:r>
    </w:p>
    <w:p w14:paraId="729C3685" w14:textId="77777777" w:rsidR="00186AB5" w:rsidRPr="009F1AFE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6DE472AA" w14:textId="77777777" w:rsidR="00711FCF" w:rsidRPr="003B1F84" w:rsidRDefault="00053955" w:rsidP="003B1F84">
      <w:pPr>
        <w:tabs>
          <w:tab w:val="left" w:pos="2160"/>
        </w:tabs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3B1F84">
        <w:rPr>
          <w:rFonts w:ascii="PT Astra Serif" w:hAnsi="PT Astra Serif"/>
          <w:sz w:val="28"/>
          <w:szCs w:val="28"/>
        </w:rPr>
        <w:t xml:space="preserve">1. </w:t>
      </w:r>
      <w:r w:rsidR="00904F09" w:rsidRPr="003B1F84">
        <w:rPr>
          <w:rFonts w:ascii="PT Astra Serif" w:hAnsi="PT Astra Serif"/>
          <w:sz w:val="28"/>
          <w:szCs w:val="28"/>
        </w:rPr>
        <w:t xml:space="preserve">Настоящий Административный регламент </w:t>
      </w:r>
      <w:r w:rsidR="00904F09" w:rsidRPr="003B1F84">
        <w:rPr>
          <w:rFonts w:ascii="PT Astra Serif" w:hAnsi="PT Astra Serif"/>
          <w:sz w:val="28"/>
        </w:rPr>
        <w:t xml:space="preserve">устанавливает порядок и стандарт предоставления муниципальной услуги </w:t>
      </w:r>
      <w:r w:rsidR="003B1F84" w:rsidRPr="003B1F84">
        <w:rPr>
          <w:rFonts w:ascii="PT Astra Serif" w:eastAsia="Calibri" w:hAnsi="PT Astra Serif"/>
          <w:sz w:val="28"/>
          <w:szCs w:val="28"/>
          <w:lang w:eastAsia="en-US"/>
        </w:rPr>
        <w:t>«Предоставление доступа к справочно-поисковому аппарату и базам данных муниципальных библиотек»</w:t>
      </w:r>
      <w:r w:rsidR="00F43A4C" w:rsidRPr="003B1F84">
        <w:rPr>
          <w:rFonts w:ascii="PT Astra Serif" w:hAnsi="PT Astra Serif"/>
          <w:sz w:val="28"/>
          <w:szCs w:val="28"/>
        </w:rPr>
        <w:t>.</w:t>
      </w:r>
    </w:p>
    <w:p w14:paraId="700FE8C1" w14:textId="77777777" w:rsidR="00F43A4C" w:rsidRDefault="00F43A4C" w:rsidP="009308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D611DD7" w14:textId="77777777" w:rsidR="00F43A4C" w:rsidRDefault="00904F09" w:rsidP="00904F09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904F09">
        <w:rPr>
          <w:rFonts w:ascii="PT Astra Serif" w:hAnsi="PT Astra Serif"/>
          <w:b/>
          <w:sz w:val="28"/>
          <w:szCs w:val="28"/>
        </w:rPr>
        <w:t>Круг заявителей</w:t>
      </w:r>
    </w:p>
    <w:p w14:paraId="01C27FF9" w14:textId="77777777" w:rsidR="00904F09" w:rsidRDefault="00904F09" w:rsidP="00904F09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1DB43625" w14:textId="77777777" w:rsidR="00904F09" w:rsidRDefault="00904F09" w:rsidP="00904F09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Услуга предоставляется физическим лицам, юридическим лицам и их представителям по доверенности.</w:t>
      </w:r>
    </w:p>
    <w:p w14:paraId="258DF63F" w14:textId="77777777" w:rsidR="00904F09" w:rsidRDefault="00904F09" w:rsidP="00904F09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522CA055" w14:textId="77777777" w:rsidR="00904F09" w:rsidRPr="002E2995" w:rsidRDefault="00904F09" w:rsidP="00904F0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Требования </w:t>
      </w:r>
      <w:r w:rsidRPr="002E2995">
        <w:rPr>
          <w:rFonts w:ascii="PT Astra Serif" w:hAnsi="PT Astra Serif"/>
          <w:b/>
          <w:sz w:val="28"/>
          <w:szCs w:val="28"/>
        </w:rPr>
        <w:t xml:space="preserve">предоставления </w:t>
      </w:r>
      <w:r>
        <w:rPr>
          <w:rFonts w:ascii="PT Astra Serif" w:hAnsi="PT Astra Serif"/>
          <w:b/>
          <w:sz w:val="28"/>
          <w:szCs w:val="28"/>
        </w:rPr>
        <w:t>заявителю Услуги в соответствии с категориями заявителя</w:t>
      </w:r>
    </w:p>
    <w:p w14:paraId="150FC7BB" w14:textId="77777777" w:rsidR="00904F09" w:rsidRPr="00904F09" w:rsidRDefault="00904F09" w:rsidP="00904F0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196E0529" w14:textId="77777777" w:rsidR="004770ED" w:rsidRPr="004770ED" w:rsidRDefault="00904F09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770ED">
        <w:rPr>
          <w:rFonts w:ascii="PT Astra Serif" w:hAnsi="PT Astra Serif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на Едином портале и в федеральной государственной информационной системе «Федеральный реестр государственных и муниципальных услуг».</w:t>
      </w:r>
    </w:p>
    <w:p w14:paraId="2CC8C086" w14:textId="77777777" w:rsidR="004770ED" w:rsidRP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2C8EAB39" w14:textId="77777777"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>
        <w:rPr>
          <w:rFonts w:ascii="PT Astra Serif" w:hAnsi="PT Astra Serif"/>
          <w:b/>
          <w:sz w:val="28"/>
          <w:szCs w:val="28"/>
          <w:lang w:val="en-US"/>
        </w:rPr>
        <w:t>II</w:t>
      </w:r>
    </w:p>
    <w:p w14:paraId="784B7BAD" w14:textId="77777777"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Стандарт предоставления услуги</w:t>
      </w:r>
    </w:p>
    <w:p w14:paraId="02D4911D" w14:textId="77777777" w:rsid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14:paraId="2FCFC35A" w14:textId="77777777"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Наименование услуги</w:t>
      </w:r>
    </w:p>
    <w:p w14:paraId="508627EB" w14:textId="77777777" w:rsidR="004770ED" w:rsidRP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14:paraId="45B63325" w14:textId="77777777" w:rsidR="00904F09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DE33BD" w:rsidRPr="003B1F84">
        <w:rPr>
          <w:rFonts w:ascii="PT Astra Serif" w:eastAsia="Calibri" w:hAnsi="PT Astra Serif"/>
          <w:sz w:val="28"/>
          <w:szCs w:val="28"/>
          <w:lang w:eastAsia="en-US"/>
        </w:rPr>
        <w:t>Предоставление доступа к справочно-поисковому аппарату и базам данных муниципальных библиотек</w:t>
      </w:r>
      <w:r>
        <w:rPr>
          <w:rFonts w:ascii="PT Astra Serif" w:hAnsi="PT Astra Serif"/>
          <w:sz w:val="28"/>
          <w:szCs w:val="28"/>
        </w:rPr>
        <w:t>.</w:t>
      </w:r>
    </w:p>
    <w:p w14:paraId="79D4E4EF" w14:textId="77777777" w:rsidR="00DE33BD" w:rsidRDefault="00DE33B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775FA480" w14:textId="77777777" w:rsidR="00DE33BD" w:rsidRDefault="00DE33B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2B36B01F" w14:textId="77777777" w:rsidR="00DE33BD" w:rsidRPr="002E2995" w:rsidRDefault="00DE33B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6C0F6535" w14:textId="77777777" w:rsidR="00904F09" w:rsidRDefault="00904F09" w:rsidP="00F43A4C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14:paraId="25AA9B31" w14:textId="77777777" w:rsidR="00F43A4C" w:rsidRPr="00711FCF" w:rsidRDefault="00F43A4C" w:rsidP="00F43A4C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 w:rsidRPr="00711FCF"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14:paraId="1D1060DF" w14:textId="77777777" w:rsidR="00F43A4C" w:rsidRPr="002E2995" w:rsidRDefault="00F43A4C" w:rsidP="00F43A4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8611C16" w14:textId="77777777" w:rsidR="00F43A4C" w:rsidRPr="0094359A" w:rsidRDefault="004770ED" w:rsidP="00F43A4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F43A4C">
        <w:rPr>
          <w:rFonts w:ascii="PT Astra Serif" w:hAnsi="PT Astra Serif"/>
          <w:sz w:val="28"/>
          <w:szCs w:val="28"/>
        </w:rPr>
        <w:t xml:space="preserve">. </w:t>
      </w:r>
      <w:r w:rsidR="00F43A4C" w:rsidRPr="002E2995">
        <w:rPr>
          <w:rFonts w:ascii="PT Astra Serif" w:hAnsi="PT Astra Serif"/>
          <w:sz w:val="28"/>
          <w:szCs w:val="28"/>
        </w:rPr>
        <w:t xml:space="preserve">Муниципальная услуга предоставляется </w:t>
      </w:r>
      <w:r w:rsidR="00F32E34" w:rsidRPr="002E2995">
        <w:rPr>
          <w:rFonts w:ascii="PT Astra Serif" w:hAnsi="PT Astra Serif"/>
          <w:sz w:val="28"/>
          <w:szCs w:val="28"/>
        </w:rPr>
        <w:t>администрацией муниципального образовани</w:t>
      </w:r>
      <w:r w:rsidR="00F32E34">
        <w:rPr>
          <w:rFonts w:ascii="PT Astra Serif" w:hAnsi="PT Astra Serif"/>
          <w:sz w:val="28"/>
          <w:szCs w:val="28"/>
        </w:rPr>
        <w:t xml:space="preserve">я Богородицкий район через </w:t>
      </w:r>
      <w:r w:rsidR="00F43A4C" w:rsidRPr="002E2995">
        <w:rPr>
          <w:rFonts w:ascii="PT Astra Serif" w:hAnsi="PT Astra Serif"/>
          <w:sz w:val="28"/>
          <w:szCs w:val="28"/>
        </w:rPr>
        <w:t>муниципальны</w:t>
      </w:r>
      <w:r w:rsidR="00F32E34">
        <w:rPr>
          <w:rFonts w:ascii="PT Astra Serif" w:hAnsi="PT Astra Serif"/>
          <w:sz w:val="28"/>
          <w:szCs w:val="28"/>
        </w:rPr>
        <w:t>е</w:t>
      </w:r>
      <w:r w:rsidR="00F43A4C" w:rsidRPr="002E2995">
        <w:rPr>
          <w:rFonts w:ascii="PT Astra Serif" w:hAnsi="PT Astra Serif"/>
          <w:sz w:val="28"/>
          <w:szCs w:val="28"/>
        </w:rPr>
        <w:t xml:space="preserve"> </w:t>
      </w:r>
      <w:r w:rsidR="00F43A4C" w:rsidRPr="0094359A">
        <w:rPr>
          <w:rFonts w:ascii="PT Astra Serif" w:hAnsi="PT Astra Serif"/>
          <w:sz w:val="28"/>
          <w:szCs w:val="28"/>
        </w:rPr>
        <w:t>учреждения</w:t>
      </w:r>
      <w:r w:rsidR="0094359A" w:rsidRPr="0094359A">
        <w:rPr>
          <w:rFonts w:ascii="PT Astra Serif" w:hAnsi="PT Astra Serif"/>
          <w:sz w:val="28"/>
          <w:szCs w:val="28"/>
        </w:rPr>
        <w:t>:</w:t>
      </w:r>
      <w:r w:rsidR="00F43A4C" w:rsidRPr="0094359A">
        <w:rPr>
          <w:rFonts w:ascii="PT Astra Serif" w:hAnsi="PT Astra Serif"/>
          <w:sz w:val="28"/>
          <w:szCs w:val="28"/>
        </w:rPr>
        <w:t xml:space="preserve"> </w:t>
      </w:r>
    </w:p>
    <w:p w14:paraId="607F3FFF" w14:textId="77777777" w:rsidR="00DE33BD" w:rsidRDefault="00F43A4C" w:rsidP="00DE33B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4359A">
        <w:rPr>
          <w:rFonts w:ascii="PT Astra Serif" w:hAnsi="PT Astra Serif"/>
          <w:sz w:val="28"/>
          <w:szCs w:val="28"/>
        </w:rPr>
        <w:t xml:space="preserve">- </w:t>
      </w:r>
      <w:r w:rsidR="00DE33BD" w:rsidRPr="0094359A">
        <w:rPr>
          <w:rFonts w:ascii="PT Astra Serif" w:hAnsi="PT Astra Serif"/>
          <w:sz w:val="28"/>
          <w:szCs w:val="28"/>
        </w:rPr>
        <w:t>муниципальным</w:t>
      </w:r>
      <w:r w:rsidR="00DE33BD" w:rsidRPr="009F5B47">
        <w:rPr>
          <w:rFonts w:ascii="PT Astra Serif" w:hAnsi="PT Astra Serif"/>
          <w:sz w:val="28"/>
          <w:szCs w:val="28"/>
        </w:rPr>
        <w:t xml:space="preserve"> бюджетным учреждением культуры «Городская библиотечная система муниципального образования город Богородицк Богородицкого района»</w:t>
      </w:r>
      <w:r w:rsidR="00DE33BD">
        <w:rPr>
          <w:rFonts w:ascii="PT Astra Serif" w:hAnsi="PT Astra Serif"/>
          <w:sz w:val="28"/>
          <w:szCs w:val="28"/>
        </w:rPr>
        <w:t>;</w:t>
      </w:r>
    </w:p>
    <w:p w14:paraId="0CC708D5" w14:textId="77777777" w:rsidR="00930831" w:rsidRDefault="00DE33BD" w:rsidP="00DE33B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9F5B47">
        <w:rPr>
          <w:rFonts w:ascii="PT Astra Serif" w:hAnsi="PT Astra Serif"/>
          <w:sz w:val="28"/>
          <w:szCs w:val="28"/>
        </w:rPr>
        <w:t>муниципальным бюджетным учреждением культуры «</w:t>
      </w:r>
      <w:proofErr w:type="spellStart"/>
      <w:r w:rsidRPr="009F5B47">
        <w:rPr>
          <w:rFonts w:ascii="PT Astra Serif" w:hAnsi="PT Astra Serif"/>
          <w:sz w:val="28"/>
          <w:szCs w:val="28"/>
        </w:rPr>
        <w:t>Межпоселенческий</w:t>
      </w:r>
      <w:proofErr w:type="spellEnd"/>
      <w:r w:rsidRPr="009F5B47">
        <w:rPr>
          <w:rFonts w:ascii="PT Astra Serif" w:hAnsi="PT Astra Serif"/>
          <w:sz w:val="28"/>
          <w:szCs w:val="28"/>
        </w:rPr>
        <w:t xml:space="preserve"> центр библиотечного и культурно – досугового обслуживания населения» муниципального образования Богородицкий район</w:t>
      </w:r>
      <w:r>
        <w:rPr>
          <w:rFonts w:ascii="PT Astra Serif" w:hAnsi="PT Astra Serif"/>
          <w:sz w:val="28"/>
          <w:szCs w:val="28"/>
        </w:rPr>
        <w:t>.</w:t>
      </w:r>
    </w:p>
    <w:p w14:paraId="4AAA9C22" w14:textId="77777777" w:rsidR="00DE33BD" w:rsidRPr="00930831" w:rsidRDefault="00DE33BD" w:rsidP="00DE33B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E34AC81" w14:textId="77777777" w:rsidR="00711FCF" w:rsidRPr="00A50996" w:rsidRDefault="00711FCF" w:rsidP="00711FCF">
      <w:pPr>
        <w:ind w:firstLine="709"/>
        <w:jc w:val="center"/>
        <w:rPr>
          <w:rFonts w:ascii="PT Astra Serif" w:hAnsi="PT Astra Serif"/>
          <w:b/>
          <w:sz w:val="28"/>
        </w:rPr>
      </w:pPr>
      <w:r w:rsidRPr="00A50996"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14:paraId="15CA96C6" w14:textId="77777777" w:rsidR="00711FCF" w:rsidRDefault="00711FCF" w:rsidP="00711FCF">
      <w:pPr>
        <w:ind w:firstLine="709"/>
        <w:jc w:val="both"/>
        <w:rPr>
          <w:rFonts w:ascii="PT Astra Serif" w:hAnsi="PT Astra Serif"/>
          <w:sz w:val="28"/>
        </w:rPr>
      </w:pPr>
    </w:p>
    <w:p w14:paraId="1806EF77" w14:textId="77777777" w:rsidR="00A50996" w:rsidRDefault="004770ED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6</w:t>
      </w:r>
      <w:r w:rsidR="00711FCF">
        <w:rPr>
          <w:rFonts w:ascii="PT Astra Serif" w:hAnsi="PT Astra Serif"/>
          <w:sz w:val="28"/>
        </w:rPr>
        <w:t xml:space="preserve">. </w:t>
      </w:r>
      <w:r w:rsidR="001944F4">
        <w:rPr>
          <w:rFonts w:ascii="PT Astra Serif" w:hAnsi="PT Astra Serif"/>
          <w:sz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за </w:t>
      </w:r>
      <w:r w:rsidR="001944F4" w:rsidRPr="002E2995">
        <w:rPr>
          <w:rFonts w:ascii="PT Astra Serif" w:hAnsi="PT Astra Serif"/>
          <w:sz w:val="28"/>
          <w:szCs w:val="28"/>
        </w:rPr>
        <w:t>предоставлени</w:t>
      </w:r>
      <w:r w:rsidR="001944F4">
        <w:rPr>
          <w:rFonts w:ascii="PT Astra Serif" w:hAnsi="PT Astra Serif"/>
          <w:sz w:val="28"/>
          <w:szCs w:val="28"/>
        </w:rPr>
        <w:t xml:space="preserve">ем </w:t>
      </w:r>
      <w:r w:rsidR="00DE33BD" w:rsidRPr="003B1F84">
        <w:rPr>
          <w:rFonts w:ascii="PT Astra Serif" w:eastAsia="Calibri" w:hAnsi="PT Astra Serif"/>
          <w:sz w:val="28"/>
          <w:szCs w:val="28"/>
          <w:lang w:eastAsia="en-US"/>
        </w:rPr>
        <w:t>доступа к справочно-поисковому аппарату и базам данных муниципальных библиотек</w:t>
      </w:r>
      <w:r w:rsidR="00DE33BD">
        <w:rPr>
          <w:rFonts w:ascii="PT Astra Serif" w:hAnsi="PT Astra Serif"/>
          <w:sz w:val="28"/>
          <w:szCs w:val="28"/>
        </w:rPr>
        <w:t xml:space="preserve"> </w:t>
      </w:r>
      <w:r w:rsidR="001944F4">
        <w:rPr>
          <w:rFonts w:ascii="PT Astra Serif" w:hAnsi="PT Astra Serif"/>
          <w:sz w:val="28"/>
          <w:szCs w:val="28"/>
        </w:rPr>
        <w:t>р</w:t>
      </w:r>
      <w:r w:rsidR="00A50996" w:rsidRPr="002E2995">
        <w:rPr>
          <w:rFonts w:ascii="PT Astra Serif" w:hAnsi="PT Astra Serif"/>
          <w:sz w:val="28"/>
          <w:szCs w:val="28"/>
        </w:rPr>
        <w:t>езультатом предостав</w:t>
      </w:r>
      <w:r w:rsidR="001944F4">
        <w:rPr>
          <w:rFonts w:ascii="PT Astra Serif" w:hAnsi="PT Astra Serif"/>
          <w:sz w:val="28"/>
          <w:szCs w:val="28"/>
        </w:rPr>
        <w:t>ления муниципальной услуги являю</w:t>
      </w:r>
      <w:r w:rsidR="00A50996" w:rsidRPr="002E2995">
        <w:rPr>
          <w:rFonts w:ascii="PT Astra Serif" w:hAnsi="PT Astra Serif"/>
          <w:sz w:val="28"/>
          <w:szCs w:val="28"/>
        </w:rPr>
        <w:t>тся:</w:t>
      </w:r>
    </w:p>
    <w:p w14:paraId="5D1D7149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решение о предоставлении муниципальной услуги;</w:t>
      </w:r>
    </w:p>
    <w:p w14:paraId="4D8FDB2E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решение об отказе в предоставлении муниципальной услуги.</w:t>
      </w:r>
    </w:p>
    <w:p w14:paraId="22D84F80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Документ, содержащий решение о предоставлении муниципальной услуги, настоящим Административным регламентом не предусмотрен.</w:t>
      </w:r>
    </w:p>
    <w:p w14:paraId="5F6EA888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</w:t>
      </w:r>
      <w:r w:rsidR="00C9626D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тавления муниципальной услуги не предусмотрено.</w:t>
      </w:r>
    </w:p>
    <w:p w14:paraId="33444ABD" w14:textId="77777777" w:rsidR="00C9626D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Результат </w:t>
      </w:r>
      <w:r w:rsidRPr="002E2995">
        <w:rPr>
          <w:rFonts w:ascii="PT Astra Serif" w:hAnsi="PT Astra Serif"/>
          <w:sz w:val="28"/>
          <w:szCs w:val="28"/>
        </w:rPr>
        <w:t>предоставления муниципальной услуги</w:t>
      </w:r>
      <w:r w:rsidR="00C9626D">
        <w:rPr>
          <w:rFonts w:ascii="PT Astra Serif" w:hAnsi="PT Astra Serif"/>
          <w:sz w:val="28"/>
          <w:szCs w:val="28"/>
        </w:rPr>
        <w:t xml:space="preserve"> может быть получен при личном обращении в муниципальное учреждение, либо </w:t>
      </w:r>
      <w:r w:rsidR="00F32E34">
        <w:rPr>
          <w:rFonts w:ascii="PT Astra Serif" w:hAnsi="PT Astra Serif"/>
          <w:sz w:val="28"/>
          <w:szCs w:val="28"/>
        </w:rPr>
        <w:t xml:space="preserve">по </w:t>
      </w:r>
      <w:r w:rsidR="00C9626D">
        <w:rPr>
          <w:rFonts w:ascii="PT Astra Serif" w:hAnsi="PT Astra Serif"/>
          <w:sz w:val="28"/>
          <w:szCs w:val="28"/>
        </w:rPr>
        <w:t>почтовой связи</w:t>
      </w:r>
      <w:r w:rsidR="00F32E34">
        <w:rPr>
          <w:rFonts w:ascii="PT Astra Serif" w:hAnsi="PT Astra Serif"/>
          <w:sz w:val="28"/>
          <w:szCs w:val="28"/>
        </w:rPr>
        <w:t>.</w:t>
      </w:r>
      <w:r w:rsidR="006A6C87">
        <w:rPr>
          <w:rFonts w:ascii="PT Astra Serif" w:hAnsi="PT Astra Serif"/>
          <w:sz w:val="28"/>
          <w:szCs w:val="28"/>
        </w:rPr>
        <w:t xml:space="preserve"> </w:t>
      </w:r>
    </w:p>
    <w:p w14:paraId="5DF40CA0" w14:textId="77777777" w:rsidR="00F32E34" w:rsidRDefault="00F32E3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6953967" w14:textId="77777777" w:rsidR="00C9626D" w:rsidRPr="00711FCF" w:rsidRDefault="00C9626D" w:rsidP="00C9626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</w:rPr>
      </w:pPr>
      <w:r w:rsidRPr="00C9626D"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14:paraId="55C8181B" w14:textId="77777777" w:rsidR="00C9626D" w:rsidRDefault="00C9626D" w:rsidP="00C9626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851AF07" w14:textId="77777777" w:rsidR="00DE33BD" w:rsidRPr="009F5B47" w:rsidRDefault="00C9626D" w:rsidP="00DE33BD">
      <w:pPr>
        <w:suppressAutoHyphens w:val="0"/>
        <w:autoSpaceDE w:val="0"/>
        <w:ind w:firstLine="567"/>
        <w:jc w:val="both"/>
        <w:outlineLvl w:val="1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8. </w:t>
      </w:r>
      <w:r w:rsidR="00DE33BD" w:rsidRPr="009F5B47">
        <w:rPr>
          <w:rFonts w:ascii="PT Astra Serif" w:hAnsi="PT Astra Serif"/>
          <w:bCs/>
          <w:sz w:val="28"/>
          <w:szCs w:val="28"/>
          <w:lang w:eastAsia="ru-RU"/>
        </w:rPr>
        <w:t>Предоставление доступа к справочно-поисковому аппарату библиотеки с целью непрерывного пользования осуществляется в течение 10 минут с момента личного обращения заявителя.</w:t>
      </w:r>
    </w:p>
    <w:p w14:paraId="70B49CF8" w14:textId="77777777" w:rsidR="00DE33BD" w:rsidRPr="009F5B47" w:rsidRDefault="00DE33BD" w:rsidP="00DE33BD">
      <w:pPr>
        <w:suppressAutoHyphens w:val="0"/>
        <w:autoSpaceDE w:val="0"/>
        <w:ind w:firstLine="567"/>
        <w:jc w:val="both"/>
        <w:outlineLvl w:val="1"/>
        <w:rPr>
          <w:rFonts w:ascii="PT Astra Serif" w:hAnsi="PT Astra Serif"/>
          <w:bCs/>
          <w:sz w:val="28"/>
          <w:szCs w:val="28"/>
          <w:lang w:eastAsia="ru-RU"/>
        </w:rPr>
      </w:pPr>
      <w:r w:rsidRPr="009F5B47">
        <w:rPr>
          <w:rFonts w:ascii="PT Astra Serif" w:hAnsi="PT Astra Serif"/>
          <w:bCs/>
          <w:sz w:val="28"/>
          <w:szCs w:val="28"/>
          <w:lang w:eastAsia="ru-RU"/>
        </w:rPr>
        <w:t>При наличии очереди на получение муниципальной услуги в помещении библиотеки продолжительность получения услуги ограничивается 40 минутами с момента личного обращения заявителя.</w:t>
      </w:r>
    </w:p>
    <w:p w14:paraId="5BF6D8FE" w14:textId="77777777" w:rsidR="00D6076C" w:rsidRDefault="00D6076C" w:rsidP="001944F4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7EF6EB4" w14:textId="77777777" w:rsidR="00D6076C" w:rsidRPr="002E2995" w:rsidRDefault="00D6076C" w:rsidP="00D6076C">
      <w:pPr>
        <w:widowControl w:val="0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Исчерпывающий перечень оснований для </w:t>
      </w:r>
      <w:r>
        <w:rPr>
          <w:rFonts w:ascii="PT Astra Serif" w:hAnsi="PT Astra Serif"/>
          <w:b/>
          <w:sz w:val="28"/>
          <w:szCs w:val="28"/>
        </w:rPr>
        <w:t>отказа в приеме запроса и документов, необходимых для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предоставления муниципальной </w:t>
      </w:r>
      <w:r>
        <w:rPr>
          <w:rFonts w:ascii="PT Astra Serif" w:hAnsi="PT Astra Serif"/>
          <w:b/>
          <w:sz w:val="28"/>
          <w:szCs w:val="28"/>
        </w:rPr>
        <w:t>и</w:t>
      </w:r>
    </w:p>
    <w:p w14:paraId="2776AE7B" w14:textId="77777777" w:rsidR="00D6076C" w:rsidRPr="002E2995" w:rsidRDefault="00D6076C" w:rsidP="00D6076C">
      <w:pPr>
        <w:tabs>
          <w:tab w:val="left" w:pos="709"/>
        </w:tabs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и</w:t>
      </w:r>
      <w:r w:rsidRPr="002E2995">
        <w:rPr>
          <w:rFonts w:ascii="PT Astra Serif" w:hAnsi="PT Astra Serif"/>
          <w:b/>
          <w:sz w:val="28"/>
          <w:szCs w:val="28"/>
        </w:rPr>
        <w:t>счерпывающий перечень</w:t>
      </w:r>
      <w:r w:rsidRPr="00D6076C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оснований для</w:t>
      </w:r>
      <w:r>
        <w:rPr>
          <w:rFonts w:ascii="PT Astra Serif" w:hAnsi="PT Astra Serif"/>
          <w:b/>
          <w:sz w:val="28"/>
          <w:szCs w:val="28"/>
        </w:rPr>
        <w:t xml:space="preserve"> отказа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</w:p>
    <w:p w14:paraId="0F107C47" w14:textId="77777777" w:rsidR="00D6076C" w:rsidRPr="00D6076C" w:rsidRDefault="00D6076C" w:rsidP="00D6076C">
      <w:pPr>
        <w:tabs>
          <w:tab w:val="left" w:pos="709"/>
        </w:tabs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067C703C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Pr="002E2995">
        <w:rPr>
          <w:rFonts w:ascii="PT Astra Serif" w:hAnsi="PT Astra Serif"/>
          <w:sz w:val="28"/>
          <w:szCs w:val="28"/>
        </w:rPr>
        <w:t>. 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 отказа</w:t>
      </w:r>
      <w:r>
        <w:rPr>
          <w:rFonts w:ascii="PT Astra Serif" w:hAnsi="PT Astra Serif"/>
          <w:sz w:val="28"/>
          <w:szCs w:val="28"/>
        </w:rPr>
        <w:t xml:space="preserve"> в приеме </w:t>
      </w:r>
      <w:r w:rsidRPr="002E2995">
        <w:rPr>
          <w:rFonts w:ascii="PT Astra Serif" w:hAnsi="PT Astra Serif"/>
          <w:sz w:val="28"/>
          <w:szCs w:val="28"/>
        </w:rPr>
        <w:t>запроса</w:t>
      </w:r>
      <w:r>
        <w:rPr>
          <w:rFonts w:ascii="PT Astra Serif" w:hAnsi="PT Astra Serif"/>
          <w:sz w:val="28"/>
          <w:szCs w:val="28"/>
        </w:rPr>
        <w:t xml:space="preserve"> и документов законодательством Российской Федерации не предусмотрены.</w:t>
      </w:r>
    </w:p>
    <w:p w14:paraId="6EEA695D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10. </w:t>
      </w:r>
      <w:r w:rsidRPr="002E2995">
        <w:rPr>
          <w:rFonts w:ascii="PT Astra Serif" w:hAnsi="PT Astra Serif"/>
          <w:sz w:val="28"/>
          <w:szCs w:val="28"/>
        </w:rPr>
        <w:t>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приостановления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 законодательством Российской Федерации не предусмотрены.</w:t>
      </w:r>
    </w:p>
    <w:p w14:paraId="31D8FE23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11. Функциональный орган отказывает заявителю в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 при наличии следующих оснований:</w:t>
      </w:r>
    </w:p>
    <w:p w14:paraId="6C9A472D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представление </w:t>
      </w:r>
      <w:r w:rsidRPr="002E2995">
        <w:rPr>
          <w:rFonts w:ascii="PT Astra Serif" w:hAnsi="PT Astra Serif"/>
          <w:sz w:val="28"/>
          <w:szCs w:val="28"/>
        </w:rPr>
        <w:t>заявления о предоставлении муниципальной услуги</w:t>
      </w:r>
      <w:r>
        <w:rPr>
          <w:rFonts w:ascii="PT Astra Serif" w:hAnsi="PT Astra Serif"/>
          <w:sz w:val="28"/>
          <w:szCs w:val="28"/>
        </w:rPr>
        <w:t>, не соответствующего форме, предусмотренной приложением к настоящему Административному регламенту;</w:t>
      </w:r>
    </w:p>
    <w:p w14:paraId="75A9679B" w14:textId="77777777" w:rsidR="00DA13D3" w:rsidRDefault="00D6076C" w:rsidP="00DA13D3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DA13D3">
        <w:rPr>
          <w:rFonts w:ascii="PT Astra Serif" w:hAnsi="PT Astra Serif"/>
          <w:sz w:val="28"/>
          <w:szCs w:val="28"/>
        </w:rPr>
        <w:t>предоставление неполного пакета документов, предусмотренных в таблице № 2, содержащейся в приложении к настоящему Административному регламенту;</w:t>
      </w:r>
    </w:p>
    <w:p w14:paraId="7EF892A0" w14:textId="77777777" w:rsidR="00D6076C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наличие в оригиналах и копиях представленных заявителем документов исправлений;</w:t>
      </w:r>
    </w:p>
    <w:p w14:paraId="211E04EE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наличие ранее зарегистрированного заявления на рассмотрении;</w:t>
      </w:r>
    </w:p>
    <w:p w14:paraId="17AFDB3B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запрашиваемая информация не входит в перечень сведений, предоставляемых в рамках оказания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>.</w:t>
      </w:r>
    </w:p>
    <w:p w14:paraId="507A25D2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12. </w:t>
      </w:r>
      <w:r w:rsidRPr="002E2995">
        <w:rPr>
          <w:rFonts w:ascii="PT Astra Serif" w:hAnsi="PT Astra Serif"/>
          <w:sz w:val="28"/>
          <w:szCs w:val="28"/>
        </w:rPr>
        <w:t>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отказа в приеме </w:t>
      </w:r>
      <w:r w:rsidRPr="002E2995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>аявления и документов, о</w:t>
      </w:r>
      <w:r w:rsidRPr="002E2995">
        <w:rPr>
          <w:rFonts w:ascii="PT Astra Serif" w:hAnsi="PT Astra Serif"/>
          <w:sz w:val="28"/>
          <w:szCs w:val="28"/>
        </w:rPr>
        <w:t>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приостановления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, основания для отказа в </w:t>
      </w:r>
      <w:r w:rsidRPr="002E2995">
        <w:rPr>
          <w:rFonts w:ascii="PT Astra Serif" w:hAnsi="PT Astra Serif"/>
          <w:sz w:val="28"/>
          <w:szCs w:val="28"/>
        </w:rPr>
        <w:t>предоставлении муниципальной услуги</w:t>
      </w:r>
      <w:r>
        <w:rPr>
          <w:rFonts w:ascii="PT Astra Serif" w:hAnsi="PT Astra Serif"/>
          <w:sz w:val="28"/>
          <w:szCs w:val="28"/>
        </w:rPr>
        <w:t xml:space="preserve">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7909DCC0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A66AE6F" w14:textId="77777777" w:rsidR="00DA13D3" w:rsidRPr="002E2995" w:rsidRDefault="00DA13D3" w:rsidP="00DA13D3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Размер платы, взимаемой с заявителя при предоставлении муниципальной услуги,</w:t>
      </w:r>
      <w:r>
        <w:rPr>
          <w:rFonts w:ascii="PT Astra Serif" w:hAnsi="PT Astra Serif"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и способы ее взимания</w:t>
      </w:r>
    </w:p>
    <w:p w14:paraId="203E9565" w14:textId="77777777" w:rsidR="00DA13D3" w:rsidRPr="009F1AFE" w:rsidRDefault="00DA13D3" w:rsidP="00DA13D3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1BF5F898" w14:textId="77777777" w:rsidR="00E821EA" w:rsidRDefault="00DA13D3" w:rsidP="00E821EA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Взимание государственной пошлины или иной платы за предоставление м</w:t>
      </w:r>
      <w:r w:rsidRPr="002E2995">
        <w:rPr>
          <w:rFonts w:ascii="PT Astra Serif" w:hAnsi="PT Astra Serif"/>
          <w:sz w:val="28"/>
          <w:szCs w:val="28"/>
        </w:rPr>
        <w:t>униципальн</w:t>
      </w:r>
      <w:r>
        <w:rPr>
          <w:rFonts w:ascii="PT Astra Serif" w:hAnsi="PT Astra Serif"/>
          <w:sz w:val="28"/>
          <w:szCs w:val="28"/>
        </w:rPr>
        <w:t>ой</w:t>
      </w:r>
      <w:r w:rsidRPr="002E299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2E2995">
        <w:rPr>
          <w:rFonts w:ascii="PT Astra Serif" w:hAnsi="PT Astra Serif"/>
          <w:sz w:val="28"/>
          <w:szCs w:val="28"/>
        </w:rPr>
        <w:t>услуг</w:t>
      </w:r>
      <w:r>
        <w:rPr>
          <w:rFonts w:ascii="PT Astra Serif" w:hAnsi="PT Astra Serif"/>
          <w:sz w:val="28"/>
          <w:szCs w:val="28"/>
        </w:rPr>
        <w:t xml:space="preserve">и </w:t>
      </w:r>
      <w:r w:rsidRPr="002E2995">
        <w:rPr>
          <w:rFonts w:ascii="PT Astra Serif" w:hAnsi="PT Astra Serif"/>
          <w:sz w:val="28"/>
          <w:szCs w:val="28"/>
        </w:rPr>
        <w:t xml:space="preserve"> </w:t>
      </w:r>
      <w:r w:rsidR="00E821EA">
        <w:rPr>
          <w:rFonts w:ascii="PT Astra Serif" w:hAnsi="PT Astra Serif"/>
          <w:sz w:val="28"/>
          <w:szCs w:val="28"/>
        </w:rPr>
        <w:t>законодательством</w:t>
      </w:r>
      <w:proofErr w:type="gramEnd"/>
      <w:r w:rsidR="00E821EA">
        <w:rPr>
          <w:rFonts w:ascii="PT Astra Serif" w:hAnsi="PT Astra Serif"/>
          <w:sz w:val="28"/>
          <w:szCs w:val="28"/>
        </w:rPr>
        <w:t xml:space="preserve"> Российской Федерации не предусмотрено.</w:t>
      </w:r>
    </w:p>
    <w:p w14:paraId="464E9BD6" w14:textId="77777777" w:rsidR="00DA13D3" w:rsidRPr="002E2995" w:rsidRDefault="00DA13D3" w:rsidP="00DA13D3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50BD388F" w14:textId="77777777"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 заяв</w:t>
      </w:r>
      <w:r>
        <w:rPr>
          <w:rFonts w:ascii="PT Astra Serif" w:hAnsi="PT Astra Serif"/>
          <w:b/>
          <w:sz w:val="28"/>
          <w:szCs w:val="28"/>
        </w:rPr>
        <w:t>ителем</w:t>
      </w:r>
      <w:r w:rsidRPr="002E2995">
        <w:rPr>
          <w:rFonts w:ascii="PT Astra Serif" w:hAnsi="PT Astra Serif"/>
          <w:b/>
          <w:sz w:val="28"/>
          <w:szCs w:val="28"/>
        </w:rPr>
        <w:t xml:space="preserve"> запроса и при получении результата предоставления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14:paraId="062F9B4C" w14:textId="77777777" w:rsidR="00EA6A80" w:rsidRPr="002E2995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6B6561D0" w14:textId="77777777" w:rsidR="00EA6A80" w:rsidRPr="002E2995" w:rsidRDefault="00EA6A80" w:rsidP="00EA6A80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Pr="002E2995">
        <w:rPr>
          <w:rFonts w:ascii="PT Astra Serif" w:hAnsi="PT Astra Serif"/>
          <w:sz w:val="28"/>
          <w:szCs w:val="28"/>
        </w:rPr>
        <w:t>. Максимальный срок ожидания в очереди при подаче з</w:t>
      </w:r>
      <w:r w:rsidR="00DE33BD">
        <w:rPr>
          <w:rFonts w:ascii="PT Astra Serif" w:hAnsi="PT Astra Serif"/>
          <w:sz w:val="28"/>
          <w:szCs w:val="28"/>
        </w:rPr>
        <w:t>аявления</w:t>
      </w:r>
      <w:r w:rsidRPr="002E2995">
        <w:rPr>
          <w:rFonts w:ascii="PT Astra Serif" w:hAnsi="PT Astra Serif"/>
          <w:sz w:val="28"/>
          <w:szCs w:val="28"/>
        </w:rPr>
        <w:t xml:space="preserve"> о предоставлении муниципальной услуги </w:t>
      </w:r>
      <w:r>
        <w:rPr>
          <w:rFonts w:ascii="PT Astra Serif" w:hAnsi="PT Astra Serif"/>
          <w:sz w:val="28"/>
          <w:szCs w:val="28"/>
        </w:rPr>
        <w:t>при личном обращении заявителя в функциональный орган составляет</w:t>
      </w:r>
      <w:r w:rsidRPr="002E2995">
        <w:rPr>
          <w:rFonts w:ascii="PT Astra Serif" w:hAnsi="PT Astra Serif"/>
          <w:sz w:val="28"/>
          <w:szCs w:val="28"/>
        </w:rPr>
        <w:t xml:space="preserve"> 1</w:t>
      </w:r>
      <w:r w:rsidR="00DE33BD">
        <w:rPr>
          <w:rFonts w:ascii="PT Astra Serif" w:hAnsi="PT Astra Serif"/>
          <w:sz w:val="28"/>
          <w:szCs w:val="28"/>
        </w:rPr>
        <w:t>0</w:t>
      </w:r>
      <w:r w:rsidRPr="002E2995">
        <w:rPr>
          <w:rFonts w:ascii="PT Astra Serif" w:hAnsi="PT Astra Serif"/>
          <w:sz w:val="28"/>
          <w:szCs w:val="28"/>
        </w:rPr>
        <w:t xml:space="preserve"> минут.</w:t>
      </w:r>
    </w:p>
    <w:p w14:paraId="2B66530A" w14:textId="77777777" w:rsidR="000A01A5" w:rsidRPr="002E2995" w:rsidRDefault="00EA6A80" w:rsidP="000A01A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E24DD7">
        <w:rPr>
          <w:rFonts w:ascii="PT Astra Serif" w:hAnsi="PT Astra Serif"/>
          <w:sz w:val="28"/>
          <w:szCs w:val="28"/>
        </w:rPr>
        <w:t>5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 w:rsidR="000A01A5" w:rsidRPr="002E2995">
        <w:rPr>
          <w:rFonts w:ascii="PT Astra Serif" w:hAnsi="PT Astra Serif"/>
          <w:sz w:val="28"/>
          <w:szCs w:val="28"/>
        </w:rPr>
        <w:t xml:space="preserve">Максимальный срок ожидания в очереди при </w:t>
      </w:r>
      <w:r w:rsidR="00AF20F3">
        <w:rPr>
          <w:rFonts w:ascii="PT Astra Serif" w:hAnsi="PT Astra Serif"/>
          <w:sz w:val="28"/>
          <w:szCs w:val="28"/>
        </w:rPr>
        <w:t>получении результата</w:t>
      </w:r>
      <w:r w:rsidR="000A01A5" w:rsidRPr="002E2995">
        <w:rPr>
          <w:rFonts w:ascii="PT Astra Serif" w:hAnsi="PT Astra Serif"/>
          <w:sz w:val="28"/>
          <w:szCs w:val="28"/>
        </w:rPr>
        <w:t xml:space="preserve"> муниципальной услуги </w:t>
      </w:r>
      <w:r w:rsidR="000A01A5">
        <w:rPr>
          <w:rFonts w:ascii="PT Astra Serif" w:hAnsi="PT Astra Serif"/>
          <w:sz w:val="28"/>
          <w:szCs w:val="28"/>
        </w:rPr>
        <w:t>заявителем лично в функциональном органе составляет</w:t>
      </w:r>
      <w:r w:rsidR="000A01A5" w:rsidRPr="002E2995">
        <w:rPr>
          <w:rFonts w:ascii="PT Astra Serif" w:hAnsi="PT Astra Serif"/>
          <w:sz w:val="28"/>
          <w:szCs w:val="28"/>
        </w:rPr>
        <w:t xml:space="preserve"> </w:t>
      </w:r>
      <w:r w:rsidR="00DE33BD">
        <w:rPr>
          <w:rFonts w:ascii="PT Astra Serif" w:hAnsi="PT Astra Serif"/>
          <w:sz w:val="28"/>
          <w:szCs w:val="28"/>
        </w:rPr>
        <w:t>40</w:t>
      </w:r>
      <w:r w:rsidR="000A01A5" w:rsidRPr="002E2995">
        <w:rPr>
          <w:rFonts w:ascii="PT Astra Serif" w:hAnsi="PT Astra Serif"/>
          <w:sz w:val="28"/>
          <w:szCs w:val="28"/>
        </w:rPr>
        <w:t xml:space="preserve"> минут.</w:t>
      </w:r>
    </w:p>
    <w:p w14:paraId="0F8C5E75" w14:textId="77777777" w:rsidR="00EA6A80" w:rsidRPr="000A01A5" w:rsidRDefault="00EA6A80" w:rsidP="000A01A5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17106E58" w14:textId="77777777"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Срок регистрации запроса </w:t>
      </w:r>
    </w:p>
    <w:p w14:paraId="6C65F684" w14:textId="77777777" w:rsidR="00EA6A80" w:rsidRPr="00ED13E3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1EAF09E9" w14:textId="77777777" w:rsidR="008C3F43" w:rsidRDefault="00ED13E3" w:rsidP="008C3F43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EA6A80" w:rsidRPr="002E2995">
        <w:rPr>
          <w:rFonts w:ascii="PT Astra Serif" w:hAnsi="PT Astra Serif"/>
          <w:sz w:val="28"/>
          <w:szCs w:val="28"/>
        </w:rPr>
        <w:t xml:space="preserve">. </w:t>
      </w:r>
      <w:r w:rsidR="00A92ACB">
        <w:rPr>
          <w:rFonts w:ascii="PT Astra Serif" w:hAnsi="PT Astra Serif"/>
          <w:sz w:val="28"/>
          <w:szCs w:val="28"/>
        </w:rPr>
        <w:t>Срок регистрации з</w:t>
      </w:r>
      <w:r w:rsidR="00EA6A80" w:rsidRPr="002E2995">
        <w:rPr>
          <w:rFonts w:ascii="PT Astra Serif" w:hAnsi="PT Astra Serif"/>
          <w:sz w:val="28"/>
          <w:szCs w:val="28"/>
        </w:rPr>
        <w:t>апрос</w:t>
      </w:r>
      <w:r w:rsidR="00A92ACB">
        <w:rPr>
          <w:rFonts w:ascii="PT Astra Serif" w:hAnsi="PT Astra Serif"/>
          <w:sz w:val="28"/>
          <w:szCs w:val="28"/>
        </w:rPr>
        <w:t>а</w:t>
      </w:r>
      <w:r w:rsidR="00B1141F">
        <w:rPr>
          <w:rFonts w:ascii="PT Astra Serif" w:hAnsi="PT Astra Serif"/>
          <w:sz w:val="28"/>
          <w:szCs w:val="28"/>
        </w:rPr>
        <w:t xml:space="preserve"> и документов, необходимых для </w:t>
      </w:r>
      <w:proofErr w:type="gramStart"/>
      <w:r w:rsidR="00B1141F">
        <w:rPr>
          <w:rFonts w:ascii="PT Astra Serif" w:hAnsi="PT Astra Serif"/>
          <w:sz w:val="28"/>
          <w:szCs w:val="28"/>
        </w:rPr>
        <w:t xml:space="preserve">предоставления </w:t>
      </w:r>
      <w:r w:rsidR="00EA6A80" w:rsidRPr="002E2995">
        <w:rPr>
          <w:rFonts w:ascii="PT Astra Serif" w:hAnsi="PT Astra Serif"/>
          <w:sz w:val="28"/>
          <w:szCs w:val="28"/>
        </w:rPr>
        <w:t xml:space="preserve"> </w:t>
      </w:r>
      <w:r w:rsidR="008A19E6">
        <w:rPr>
          <w:rFonts w:ascii="PT Astra Serif" w:hAnsi="PT Astra Serif"/>
          <w:sz w:val="28"/>
          <w:szCs w:val="28"/>
        </w:rPr>
        <w:t>муниципальной</w:t>
      </w:r>
      <w:proofErr w:type="gramEnd"/>
      <w:r w:rsidR="008A19E6">
        <w:rPr>
          <w:rFonts w:ascii="PT Astra Serif" w:hAnsi="PT Astra Serif"/>
          <w:sz w:val="28"/>
          <w:szCs w:val="28"/>
        </w:rPr>
        <w:t xml:space="preserve"> услуги, составляет 1 рабочий день независимо от способа подачи заявления заявителем.</w:t>
      </w:r>
    </w:p>
    <w:p w14:paraId="3C1BEF1C" w14:textId="77777777" w:rsidR="00EA6A80" w:rsidRPr="002E2995" w:rsidRDefault="00EA6A80" w:rsidP="008C3F43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предоставляются муниципальные услуги</w:t>
      </w:r>
    </w:p>
    <w:p w14:paraId="16B0D93F" w14:textId="77777777" w:rsidR="00EA6A80" w:rsidRDefault="00EA6A80" w:rsidP="008A19E6">
      <w:pPr>
        <w:widowControl w:val="0"/>
        <w:rPr>
          <w:rFonts w:ascii="PT Astra Serif" w:hAnsi="PT Astra Serif"/>
          <w:sz w:val="28"/>
        </w:rPr>
      </w:pPr>
    </w:p>
    <w:p w14:paraId="198AF1B9" w14:textId="77777777" w:rsidR="00EA6A80" w:rsidRDefault="00EA6A80" w:rsidP="00EA6A80">
      <w:pPr>
        <w:widowControl w:val="0"/>
        <w:ind w:firstLine="709"/>
        <w:jc w:val="both"/>
        <w:rPr>
          <w:rFonts w:ascii="PT Astra Serif" w:hAnsi="PT Astra Serif"/>
          <w:sz w:val="28"/>
        </w:rPr>
      </w:pPr>
      <w:r w:rsidRPr="008A19E6">
        <w:rPr>
          <w:rFonts w:ascii="PT Astra Serif" w:hAnsi="PT Astra Serif"/>
          <w:sz w:val="28"/>
        </w:rPr>
        <w:t>1</w:t>
      </w:r>
      <w:r w:rsidR="008A19E6" w:rsidRPr="008A19E6">
        <w:rPr>
          <w:rFonts w:ascii="PT Astra Serif" w:hAnsi="PT Astra Serif"/>
          <w:sz w:val="28"/>
        </w:rPr>
        <w:t>7</w:t>
      </w:r>
      <w:r w:rsidRPr="008A19E6">
        <w:rPr>
          <w:rFonts w:ascii="PT Astra Serif" w:hAnsi="PT Astra Serif"/>
          <w:sz w:val="28"/>
        </w:rPr>
        <w:t>. Требования к помещениям, в которых предоставляется муниципальной услуга, размещены на официальном сайте администрации, а также на Едином портале.</w:t>
      </w:r>
    </w:p>
    <w:p w14:paraId="026803A7" w14:textId="77777777" w:rsidR="00EA6A80" w:rsidRPr="008A19E6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6B60CF0B" w14:textId="77777777"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Пок</w:t>
      </w:r>
      <w:r>
        <w:rPr>
          <w:rFonts w:ascii="PT Astra Serif" w:hAnsi="PT Astra Serif"/>
          <w:b/>
          <w:sz w:val="28"/>
          <w:szCs w:val="28"/>
        </w:rPr>
        <w:t xml:space="preserve">азатели доступности и качества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14:paraId="7BF3CDBC" w14:textId="77777777" w:rsidR="008A19E6" w:rsidRDefault="008A19E6" w:rsidP="008A19E6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</w:p>
    <w:p w14:paraId="53289610" w14:textId="77777777" w:rsidR="008A19E6" w:rsidRPr="008C3F43" w:rsidRDefault="008A19E6" w:rsidP="008C3F43">
      <w:pPr>
        <w:widowControl w:val="0"/>
        <w:ind w:firstLine="709"/>
        <w:jc w:val="both"/>
        <w:rPr>
          <w:color w:val="0000FF"/>
          <w:u w:val="single"/>
        </w:rPr>
      </w:pPr>
      <w:r w:rsidRPr="008A19E6">
        <w:rPr>
          <w:rFonts w:ascii="PT Astra Serif" w:hAnsi="PT Astra Serif"/>
          <w:sz w:val="28"/>
          <w:szCs w:val="28"/>
        </w:rPr>
        <w:t>18. Показатели доступности и качества муниципальной услуги</w:t>
      </w:r>
      <w:r>
        <w:rPr>
          <w:rFonts w:ascii="PT Astra Serif" w:hAnsi="PT Astra Serif"/>
          <w:sz w:val="28"/>
          <w:szCs w:val="28"/>
        </w:rPr>
        <w:t xml:space="preserve"> </w:t>
      </w:r>
      <w:r w:rsidRPr="008A19E6">
        <w:rPr>
          <w:rFonts w:ascii="PT Astra Serif" w:hAnsi="PT Astra Serif"/>
          <w:sz w:val="28"/>
        </w:rPr>
        <w:t>размещены на официальном сайте администрации, официальн</w:t>
      </w:r>
      <w:r>
        <w:rPr>
          <w:rFonts w:ascii="PT Astra Serif" w:hAnsi="PT Astra Serif"/>
          <w:sz w:val="28"/>
        </w:rPr>
        <w:t>ых</w:t>
      </w:r>
      <w:r w:rsidRPr="008A19E6">
        <w:rPr>
          <w:rFonts w:ascii="PT Astra Serif" w:hAnsi="PT Astra Serif"/>
          <w:sz w:val="28"/>
        </w:rPr>
        <w:t xml:space="preserve"> сайт</w:t>
      </w:r>
      <w:r>
        <w:rPr>
          <w:rFonts w:ascii="PT Astra Serif" w:hAnsi="PT Astra Serif"/>
          <w:sz w:val="28"/>
        </w:rPr>
        <w:t>ах</w:t>
      </w:r>
      <w:r w:rsidRPr="008A19E6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муниципальных учреждений,</w:t>
      </w:r>
      <w:r w:rsidRPr="008A19E6">
        <w:rPr>
          <w:rFonts w:ascii="PT Astra Serif" w:hAnsi="PT Astra Serif"/>
          <w:sz w:val="28"/>
        </w:rPr>
        <w:t xml:space="preserve"> </w:t>
      </w:r>
      <w:r w:rsidR="00EB0EB4">
        <w:rPr>
          <w:rFonts w:ascii="PT Astra Serif" w:hAnsi="PT Astra Serif"/>
          <w:sz w:val="28"/>
          <w:szCs w:val="28"/>
        </w:rPr>
        <w:t>(</w:t>
      </w:r>
      <w:hyperlink r:id="rId10" w:history="1">
        <w:r w:rsidR="00EB0EB4" w:rsidRPr="00241CFC">
          <w:rPr>
            <w:rStyle w:val="a8"/>
            <w:rFonts w:ascii="PT Astra Serif" w:hAnsi="PT Astra Serif"/>
            <w:sz w:val="28"/>
          </w:rPr>
          <w:t>https://bogorodiczkkij-r71.gosweb.gosuslugi.ru</w:t>
        </w:r>
      </w:hyperlink>
      <w:r w:rsidR="00EB0EB4">
        <w:t xml:space="preserve">; </w:t>
      </w:r>
      <w:r w:rsidR="00EB0EB4" w:rsidRPr="00EB0EB4">
        <w:rPr>
          <w:rStyle w:val="a8"/>
          <w:rFonts w:ascii="PT Astra Serif" w:hAnsi="PT Astra Serif"/>
          <w:sz w:val="28"/>
        </w:rPr>
        <w:t>https://biblioteka-bog.ru , https://bogorod-mrb.ucoz.ru/index/0-11)</w:t>
      </w:r>
      <w:r w:rsidR="00EB0EB4" w:rsidRPr="00EB0EB4">
        <w:rPr>
          <w:rStyle w:val="a8"/>
        </w:rPr>
        <w:t>.</w:t>
      </w:r>
    </w:p>
    <w:p w14:paraId="5711CBE3" w14:textId="77777777" w:rsidR="00186AB5" w:rsidRPr="002E2995" w:rsidRDefault="00186AB5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60C7A8C4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Иные требования к предоставлению муниципальной услуги</w:t>
      </w:r>
    </w:p>
    <w:p w14:paraId="66A25738" w14:textId="77777777" w:rsidR="00186AB5" w:rsidRPr="008A19E6" w:rsidRDefault="00186AB5" w:rsidP="002E2995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7CF8EE62" w14:textId="77777777" w:rsidR="008A19E6" w:rsidRDefault="008A19E6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86AB5" w:rsidRPr="002E2995">
        <w:rPr>
          <w:rFonts w:ascii="PT Astra Serif" w:hAnsi="PT Astra Serif"/>
          <w:sz w:val="28"/>
          <w:szCs w:val="28"/>
        </w:rPr>
        <w:t xml:space="preserve">9. </w:t>
      </w:r>
      <w:r>
        <w:rPr>
          <w:rFonts w:ascii="PT Astra Serif" w:hAnsi="PT Astra Serif"/>
          <w:sz w:val="28"/>
          <w:szCs w:val="28"/>
        </w:rPr>
        <w:t xml:space="preserve">Муниципальной услуги, которые являются необходимыми и обязательными для </w:t>
      </w:r>
      <w:r w:rsidR="00186AB5" w:rsidRPr="002E2995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я</w:t>
      </w:r>
      <w:r w:rsidR="00186AB5" w:rsidRPr="002E2995">
        <w:rPr>
          <w:rFonts w:ascii="PT Astra Serif" w:hAnsi="PT Astra Serif"/>
          <w:sz w:val="28"/>
          <w:szCs w:val="28"/>
        </w:rPr>
        <w:t xml:space="preserve"> муниципальной услуги</w:t>
      </w:r>
      <w:r>
        <w:rPr>
          <w:rFonts w:ascii="PT Astra Serif" w:hAnsi="PT Astra Serif"/>
          <w:sz w:val="28"/>
          <w:szCs w:val="28"/>
        </w:rPr>
        <w:t>, законодательством Российской Федерации не предусмотрены.</w:t>
      </w:r>
    </w:p>
    <w:p w14:paraId="74DE2D25" w14:textId="77777777" w:rsidR="00CE3294" w:rsidRDefault="00CE3294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 Возможность получения муниципальной услуги в многофункциональном центре предоставления государственных и муниципальных услуг не предусмотрена.</w:t>
      </w:r>
    </w:p>
    <w:p w14:paraId="0A76D4EA" w14:textId="77777777" w:rsidR="00BB2B08" w:rsidRDefault="00CE3294" w:rsidP="00BB2B08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. Возможность подачи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</w:t>
      </w:r>
      <w:r w:rsidR="00BB2B08">
        <w:rPr>
          <w:rFonts w:ascii="PT Astra Serif" w:hAnsi="PT Astra Serif"/>
          <w:sz w:val="28"/>
          <w:szCs w:val="28"/>
        </w:rPr>
        <w:t>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14:paraId="0BD2BADA" w14:textId="77777777" w:rsidR="008A19E6" w:rsidRDefault="008A19E6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2E56E642" w14:textId="77777777" w:rsidR="00BB2B08" w:rsidRPr="002E2995" w:rsidRDefault="00BB2B08" w:rsidP="00BB2B08">
      <w:pPr>
        <w:tabs>
          <w:tab w:val="left" w:pos="709"/>
        </w:tabs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56CC3A22" w14:textId="77777777" w:rsidR="00BB2B08" w:rsidRPr="00414B17" w:rsidRDefault="00BB2B08" w:rsidP="00BB2B08">
      <w:pPr>
        <w:tabs>
          <w:tab w:val="left" w:pos="709"/>
        </w:tabs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73DF011E" w14:textId="77777777"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2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 w:rsidRPr="00BB2B08">
        <w:rPr>
          <w:rFonts w:ascii="PT Astra Serif" w:hAnsi="PT Astra Serif"/>
          <w:sz w:val="28"/>
          <w:szCs w:val="28"/>
        </w:rPr>
        <w:t>Исчерпывающий</w:t>
      </w:r>
      <w:r w:rsidRPr="002E299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Pr="002E2995">
        <w:rPr>
          <w:rFonts w:ascii="PT Astra Serif" w:hAnsi="PT Astra Serif"/>
          <w:sz w:val="28"/>
          <w:szCs w:val="28"/>
        </w:rPr>
        <w:t xml:space="preserve">еречень документов, необходимых в соответствии с </w:t>
      </w:r>
      <w:r>
        <w:rPr>
          <w:rFonts w:ascii="PT Astra Serif" w:hAnsi="PT Astra Serif"/>
          <w:sz w:val="28"/>
          <w:szCs w:val="28"/>
        </w:rPr>
        <w:t xml:space="preserve">законодательными и иными нормативными правовыми </w:t>
      </w:r>
      <w:r>
        <w:rPr>
          <w:rFonts w:ascii="PT Astra Serif" w:hAnsi="PT Astra Serif"/>
          <w:sz w:val="28"/>
          <w:szCs w:val="28"/>
        </w:rPr>
        <w:lastRenderedPageBreak/>
        <w:t xml:space="preserve">актами </w:t>
      </w:r>
      <w:r w:rsidRPr="002E2995">
        <w:rPr>
          <w:rFonts w:ascii="PT Astra Serif" w:hAnsi="PT Astra Serif"/>
          <w:sz w:val="28"/>
          <w:szCs w:val="28"/>
        </w:rPr>
        <w:t>для предоставления муниципальной услуги</w:t>
      </w:r>
      <w:r>
        <w:rPr>
          <w:rFonts w:ascii="PT Astra Serif" w:hAnsi="PT Astra Serif"/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таблице № 2, содержащейся в приложении к настоящему Административному регламенту.</w:t>
      </w:r>
    </w:p>
    <w:p w14:paraId="4D3AC2C6" w14:textId="77777777" w:rsidR="00BB2B08" w:rsidRDefault="000E0C32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="00BB2B08">
        <w:rPr>
          <w:rFonts w:ascii="PT Astra Serif" w:hAnsi="PT Astra Serif"/>
          <w:sz w:val="28"/>
          <w:szCs w:val="28"/>
        </w:rPr>
        <w:t xml:space="preserve">. Документы, необходимые для предоставления </w:t>
      </w:r>
      <w:r w:rsidR="00BB2B08"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BB2B08">
        <w:rPr>
          <w:rFonts w:ascii="PT Astra Serif" w:hAnsi="PT Astra Serif"/>
          <w:sz w:val="28"/>
          <w:szCs w:val="28"/>
        </w:rPr>
        <w:t>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624F0EE7" w14:textId="77777777" w:rsidR="00047995" w:rsidRDefault="000E0C32" w:rsidP="000479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</w:t>
      </w:r>
      <w:r w:rsidR="00BB2B08">
        <w:rPr>
          <w:rFonts w:ascii="PT Astra Serif" w:hAnsi="PT Astra Serif"/>
          <w:sz w:val="28"/>
          <w:szCs w:val="28"/>
        </w:rPr>
        <w:t xml:space="preserve">. Формы запроса о предоставлении </w:t>
      </w:r>
      <w:r w:rsidR="00BB2B08"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047995">
        <w:rPr>
          <w:rFonts w:ascii="PT Astra Serif" w:hAnsi="PT Astra Serif"/>
          <w:sz w:val="28"/>
          <w:szCs w:val="28"/>
        </w:rPr>
        <w:t xml:space="preserve"> приведены в приложении к настоящему Административному регламенту.</w:t>
      </w:r>
    </w:p>
    <w:p w14:paraId="0DFBA01E" w14:textId="77777777"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93A5D78" w14:textId="77777777" w:rsidR="00B60FDF" w:rsidRDefault="00B60FDF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III.</w:t>
      </w:r>
    </w:p>
    <w:p w14:paraId="1F206B69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 Состав, последовательность и сроки выполнения</w:t>
      </w:r>
    </w:p>
    <w:p w14:paraId="39C55211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административных процедур</w:t>
      </w:r>
    </w:p>
    <w:p w14:paraId="61EA357C" w14:textId="77777777" w:rsidR="00186AB5" w:rsidRPr="002E2995" w:rsidRDefault="00186AB5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7112B1AE" w14:textId="77777777" w:rsidR="00186AB5" w:rsidRPr="002E2995" w:rsidRDefault="00186AB5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Перечень </w:t>
      </w:r>
      <w:r w:rsidR="00B60FDF">
        <w:rPr>
          <w:rFonts w:ascii="PT Astra Serif" w:hAnsi="PT Astra Serif"/>
          <w:b/>
          <w:sz w:val="28"/>
          <w:szCs w:val="28"/>
        </w:rPr>
        <w:t>осуществляемых при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</w:t>
      </w:r>
      <w:r w:rsidR="00B60FDF">
        <w:rPr>
          <w:rFonts w:ascii="PT Astra Serif" w:hAnsi="PT Astra Serif"/>
          <w:b/>
          <w:sz w:val="28"/>
          <w:szCs w:val="28"/>
        </w:rPr>
        <w:t>и</w:t>
      </w:r>
      <w:r w:rsidRPr="002E2995">
        <w:rPr>
          <w:rFonts w:ascii="PT Astra Serif" w:hAnsi="PT Astra Serif"/>
          <w:b/>
          <w:sz w:val="28"/>
          <w:szCs w:val="28"/>
        </w:rPr>
        <w:t xml:space="preserve"> муниципальной услуги</w:t>
      </w:r>
      <w:r w:rsidR="00B60FDF">
        <w:rPr>
          <w:rFonts w:ascii="PT Astra Serif" w:hAnsi="PT Astra Serif"/>
          <w:b/>
          <w:sz w:val="28"/>
          <w:szCs w:val="28"/>
        </w:rPr>
        <w:t xml:space="preserve"> административных процедур</w:t>
      </w:r>
    </w:p>
    <w:p w14:paraId="75376608" w14:textId="77777777" w:rsidR="00186AB5" w:rsidRPr="00B60FDF" w:rsidRDefault="00186AB5" w:rsidP="002E299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9522AA1" w14:textId="77777777" w:rsidR="00B60FDF" w:rsidRDefault="00B60FDF" w:rsidP="002E2995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5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Административные процедуры, осуществляемые при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E855BB">
        <w:rPr>
          <w:rFonts w:ascii="PT Astra Serif" w:hAnsi="PT Astra Serif"/>
          <w:sz w:val="28"/>
          <w:szCs w:val="28"/>
        </w:rPr>
        <w:t>:</w:t>
      </w:r>
    </w:p>
    <w:p w14:paraId="103A47B8" w14:textId="77777777"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1</w:t>
      </w:r>
      <w:r w:rsidR="007B1DBD" w:rsidRPr="00E855BB">
        <w:rPr>
          <w:rFonts w:ascii="PT Astra Serif" w:hAnsi="PT Astra Serif"/>
          <w:sz w:val="28"/>
        </w:rPr>
        <w:t>) профилирование заявителя;</w:t>
      </w:r>
    </w:p>
    <w:p w14:paraId="26DE2088" w14:textId="77777777"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2</w:t>
      </w:r>
      <w:r w:rsidR="007B1DBD" w:rsidRPr="00E855BB">
        <w:rPr>
          <w:rFonts w:ascii="PT Astra Serif" w:hAnsi="PT Astra Serif"/>
          <w:sz w:val="28"/>
        </w:rPr>
        <w:t xml:space="preserve">) прием </w:t>
      </w:r>
      <w:r w:rsidRPr="00E855BB">
        <w:rPr>
          <w:rFonts w:ascii="PT Astra Serif" w:hAnsi="PT Astra Serif"/>
          <w:sz w:val="28"/>
        </w:rPr>
        <w:t>заявления</w:t>
      </w:r>
      <w:r w:rsidR="007B1DBD" w:rsidRPr="00E855BB">
        <w:rPr>
          <w:rFonts w:ascii="PT Astra Serif" w:hAnsi="PT Astra Serif"/>
          <w:sz w:val="28"/>
        </w:rPr>
        <w:t xml:space="preserve"> и документов и (или) информации, необходимых для предоставления муниципальной услуги;</w:t>
      </w:r>
    </w:p>
    <w:p w14:paraId="3292CE35" w14:textId="77777777"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3</w:t>
      </w:r>
      <w:r w:rsidR="007B1DBD" w:rsidRPr="00E855BB">
        <w:rPr>
          <w:rFonts w:ascii="PT Astra Serif" w:hAnsi="PT Astra Serif"/>
          <w:sz w:val="28"/>
        </w:rPr>
        <w:t>) принятие решения о предоставлении (об отказе в предоставлении) муниципальной услуги;</w:t>
      </w:r>
    </w:p>
    <w:p w14:paraId="44FDA810" w14:textId="77777777" w:rsidR="00F8771E" w:rsidRDefault="00E855BB" w:rsidP="00F8771E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4</w:t>
      </w:r>
      <w:r w:rsidR="007B1DBD" w:rsidRPr="00E855BB">
        <w:rPr>
          <w:rFonts w:ascii="PT Astra Serif" w:hAnsi="PT Astra Serif"/>
          <w:sz w:val="28"/>
        </w:rPr>
        <w:t>) предоставление результата муниципальной услуги.</w:t>
      </w:r>
    </w:p>
    <w:p w14:paraId="52253B5D" w14:textId="77777777" w:rsidR="00F8771E" w:rsidRDefault="00F8771E" w:rsidP="00F8771E">
      <w:pPr>
        <w:ind w:firstLine="709"/>
        <w:jc w:val="both"/>
        <w:rPr>
          <w:rFonts w:ascii="PT Astra Serif" w:hAnsi="PT Astra Serif"/>
          <w:sz w:val="28"/>
        </w:rPr>
      </w:pPr>
    </w:p>
    <w:p w14:paraId="7963388C" w14:textId="77777777" w:rsidR="00186AB5" w:rsidRDefault="00186AB5" w:rsidP="00F8771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14:paraId="6E7D43EC" w14:textId="77777777" w:rsidR="00F8771E" w:rsidRPr="00F8771E" w:rsidRDefault="00F8771E" w:rsidP="00F8771E">
      <w:pPr>
        <w:ind w:firstLine="709"/>
        <w:jc w:val="center"/>
        <w:rPr>
          <w:rFonts w:ascii="PT Astra Serif" w:hAnsi="PT Astra Serif"/>
          <w:sz w:val="28"/>
        </w:rPr>
      </w:pPr>
    </w:p>
    <w:p w14:paraId="56A3B8AF" w14:textId="77777777" w:rsidR="00CA4F31" w:rsidRDefault="00CA4F31" w:rsidP="00CA4F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6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 w:rsidR="007B1DBD">
        <w:rPr>
          <w:rFonts w:ascii="PT Astra Serif" w:hAnsi="PT Astra Serif"/>
          <w:sz w:val="28"/>
        </w:rPr>
        <w:t xml:space="preserve">Профилирование заявителя </w:t>
      </w:r>
      <w:r>
        <w:rPr>
          <w:rFonts w:ascii="PT Astra Serif" w:hAnsi="PT Astra Serif"/>
          <w:sz w:val="28"/>
        </w:rPr>
        <w:t xml:space="preserve">определяется в результате анкетирования, проводимого муниципальными учреждениями, предоставляющим </w:t>
      </w:r>
      <w:r w:rsidRPr="00E855BB">
        <w:rPr>
          <w:rFonts w:ascii="PT Astra Serif" w:hAnsi="PT Astra Serif"/>
          <w:sz w:val="28"/>
        </w:rPr>
        <w:t>муниципальн</w:t>
      </w:r>
      <w:r>
        <w:rPr>
          <w:rFonts w:ascii="PT Astra Serif" w:hAnsi="PT Astra Serif"/>
          <w:sz w:val="28"/>
        </w:rPr>
        <w:t>ую</w:t>
      </w:r>
      <w:r w:rsidRPr="00E855BB">
        <w:rPr>
          <w:rFonts w:ascii="PT Astra Serif" w:hAnsi="PT Astra Serif"/>
          <w:sz w:val="28"/>
        </w:rPr>
        <w:t xml:space="preserve"> услуг</w:t>
      </w:r>
      <w:r>
        <w:rPr>
          <w:rFonts w:ascii="PT Astra Serif" w:hAnsi="PT Astra Serif"/>
          <w:sz w:val="28"/>
        </w:rPr>
        <w:t xml:space="preserve">у, осуществляемого в соответствии </w:t>
      </w:r>
      <w:r>
        <w:rPr>
          <w:rFonts w:ascii="PT Astra Serif" w:hAnsi="PT Astra Serif"/>
          <w:sz w:val="28"/>
          <w:szCs w:val="28"/>
        </w:rPr>
        <w:t>с настоящим Административным регламентом. Идентификаторы категорий (признаков) заявителей приведены в таблице № 1, содержащейся в приложении к настоящему Административному регламенту.</w:t>
      </w:r>
    </w:p>
    <w:p w14:paraId="61F0E677" w14:textId="77777777" w:rsidR="00CA4F31" w:rsidRDefault="00CA4F31" w:rsidP="00CA4F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Профилирование заявителя осуществляется при личном обращении в </w:t>
      </w:r>
      <w:r w:rsidR="0057439F">
        <w:rPr>
          <w:rFonts w:ascii="PT Astra Serif" w:hAnsi="PT Astra Serif"/>
          <w:sz w:val="28"/>
        </w:rPr>
        <w:t>муниципальные учреждения.</w:t>
      </w:r>
    </w:p>
    <w:p w14:paraId="71C65BB6" w14:textId="77777777" w:rsidR="007B1DBD" w:rsidRDefault="007B1DBD" w:rsidP="0057439F">
      <w:pPr>
        <w:rPr>
          <w:rFonts w:ascii="PT Astra Serif" w:hAnsi="PT Astra Serif"/>
          <w:sz w:val="28"/>
        </w:rPr>
      </w:pPr>
    </w:p>
    <w:p w14:paraId="61B95851" w14:textId="77777777" w:rsidR="007B1DBD" w:rsidRPr="0057439F" w:rsidRDefault="007B1DBD" w:rsidP="007B1DBD">
      <w:pPr>
        <w:jc w:val="center"/>
        <w:rPr>
          <w:rFonts w:ascii="PT Astra Serif" w:hAnsi="PT Astra Serif"/>
          <w:b/>
          <w:sz w:val="28"/>
        </w:rPr>
      </w:pPr>
      <w:r w:rsidRPr="0057439F"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14:paraId="1E7DF75D" w14:textId="77777777" w:rsidR="007B1DBD" w:rsidRPr="004D2A3B" w:rsidRDefault="007B1DBD" w:rsidP="002E2995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61877FC1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7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Представление заявителем документов, приведенных в таблице </w:t>
      </w:r>
      <w:r>
        <w:rPr>
          <w:rFonts w:ascii="PT Astra Serif" w:hAnsi="PT Astra Serif"/>
          <w:sz w:val="28"/>
          <w:szCs w:val="28"/>
        </w:rPr>
        <w:lastRenderedPageBreak/>
        <w:t>№ 2, содержащейся в приложении к настоящему Административному регламенту, осуществляется в соответствии с формой запроса, содержащейся в приложении к настоящему Административному регламенту.</w:t>
      </w:r>
    </w:p>
    <w:p w14:paraId="263CE834" w14:textId="77777777" w:rsidR="009D11E8" w:rsidRDefault="000E0C32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9D11E8">
        <w:rPr>
          <w:rFonts w:ascii="PT Astra Serif" w:hAnsi="PT Astra Serif"/>
          <w:sz w:val="28"/>
          <w:szCs w:val="28"/>
        </w:rPr>
        <w:t>.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09A4EB9C" w14:textId="77777777" w:rsidR="009D11E8" w:rsidRDefault="000E0C32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29</w:t>
      </w:r>
      <w:r w:rsidR="009D11E8">
        <w:rPr>
          <w:rFonts w:ascii="PT Astra Serif" w:hAnsi="PT Astra Serif"/>
          <w:sz w:val="28"/>
          <w:szCs w:val="28"/>
        </w:rPr>
        <w:t xml:space="preserve">. </w:t>
      </w:r>
      <w:r w:rsidR="009D11E8" w:rsidRPr="009D11E8">
        <w:rPr>
          <w:rFonts w:ascii="PT Astra Serif" w:hAnsi="PT Astra Serif"/>
          <w:sz w:val="28"/>
          <w:szCs w:val="28"/>
        </w:rPr>
        <w:t>Основания для отказа в приеме запроса и документов</w:t>
      </w:r>
      <w:r w:rsidR="009D11E8">
        <w:rPr>
          <w:rFonts w:ascii="PT Astra Serif" w:hAnsi="PT Astra Serif"/>
          <w:sz w:val="28"/>
          <w:szCs w:val="28"/>
        </w:rPr>
        <w:t xml:space="preserve"> законодательством Российской Федерации не предусмотрены.</w:t>
      </w:r>
    </w:p>
    <w:p w14:paraId="16EF758C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E0C32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 Муниципальная услуга не предусматривает возможности приема запроса и документов, необходимых для предоставления муниципальной услуги, по выбору заявителя независимо от его места жительства, места пребывания или места нахождения.</w:t>
      </w:r>
    </w:p>
    <w:p w14:paraId="7B7D4656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E0C32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 Срок регистрации запроса и документов, необходимых для предоставления муниципальной услуги, составляет 1 рабочий день в независимости от способа подачи.</w:t>
      </w:r>
    </w:p>
    <w:p w14:paraId="10004037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4AC31E7" w14:textId="77777777" w:rsidR="00186AB5" w:rsidRDefault="00186AB5" w:rsidP="009D11E8">
      <w:pPr>
        <w:widowControl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</w:t>
      </w:r>
      <w:r w:rsidR="00FA6AC2" w:rsidRPr="002E2995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14:paraId="0D036667" w14:textId="77777777" w:rsidR="009D11E8" w:rsidRPr="009D11E8" w:rsidRDefault="009D11E8" w:rsidP="009D11E8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567C3E14" w14:textId="77777777" w:rsidR="00B14ED6" w:rsidRDefault="009D11E8" w:rsidP="00B14ED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E0C32">
        <w:rPr>
          <w:rFonts w:ascii="PT Astra Serif" w:hAnsi="PT Astra Serif"/>
          <w:sz w:val="28"/>
          <w:szCs w:val="28"/>
        </w:rPr>
        <w:t>2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Основания для отказа в пре</w:t>
      </w:r>
      <w:r w:rsidR="00B14ED6">
        <w:rPr>
          <w:rFonts w:ascii="PT Astra Serif" w:hAnsi="PT Astra Serif"/>
          <w:sz w:val="28"/>
          <w:szCs w:val="28"/>
        </w:rPr>
        <w:t xml:space="preserve">доставлении </w:t>
      </w:r>
      <w:r w:rsidR="00186AB5" w:rsidRPr="002E2995">
        <w:rPr>
          <w:rFonts w:ascii="PT Astra Serif" w:hAnsi="PT Astra Serif"/>
          <w:sz w:val="28"/>
          <w:szCs w:val="28"/>
          <w:lang w:eastAsia="ru-RU"/>
        </w:rPr>
        <w:t xml:space="preserve">муниципальной услуги </w:t>
      </w:r>
      <w:r w:rsidR="00B14ED6">
        <w:rPr>
          <w:rFonts w:ascii="PT Astra Serif" w:hAnsi="PT Astra Serif"/>
          <w:sz w:val="28"/>
          <w:szCs w:val="28"/>
          <w:lang w:eastAsia="ru-RU"/>
        </w:rPr>
        <w:t xml:space="preserve">приведены в таблице № 3, </w:t>
      </w:r>
      <w:r w:rsidR="00B14ED6">
        <w:rPr>
          <w:rFonts w:ascii="PT Astra Serif" w:hAnsi="PT Astra Serif"/>
          <w:sz w:val="28"/>
          <w:szCs w:val="28"/>
        </w:rPr>
        <w:t>содержащейся в приложении к настоящему Административному регламенту.</w:t>
      </w:r>
    </w:p>
    <w:p w14:paraId="77667C19" w14:textId="77777777" w:rsidR="00186AB5" w:rsidRPr="002E2995" w:rsidRDefault="00B14ED6" w:rsidP="00B14ED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14ED6">
        <w:rPr>
          <w:rFonts w:ascii="PT Astra Serif" w:hAnsi="PT Astra Serif"/>
          <w:sz w:val="28"/>
          <w:szCs w:val="28"/>
        </w:rPr>
        <w:t>3</w:t>
      </w:r>
      <w:r w:rsidR="000E0C32">
        <w:rPr>
          <w:rFonts w:ascii="PT Astra Serif" w:hAnsi="PT Astra Serif"/>
          <w:sz w:val="28"/>
          <w:szCs w:val="28"/>
        </w:rPr>
        <w:t>3</w:t>
      </w:r>
      <w:r w:rsidRPr="00B14ED6">
        <w:rPr>
          <w:rFonts w:ascii="PT Astra Serif" w:hAnsi="PT Astra Serif"/>
          <w:sz w:val="28"/>
          <w:szCs w:val="28"/>
        </w:rPr>
        <w:t xml:space="preserve">. </w:t>
      </w:r>
      <w:r w:rsidR="00186AB5" w:rsidRPr="002E2995">
        <w:rPr>
          <w:rFonts w:ascii="PT Astra Serif" w:hAnsi="PT Astra Serif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3 рабочих дней со дня получения </w:t>
      </w:r>
      <w:r>
        <w:rPr>
          <w:rFonts w:ascii="PT Astra Serif" w:hAnsi="PT Astra Serif"/>
          <w:sz w:val="28"/>
          <w:szCs w:val="28"/>
        </w:rPr>
        <w:t xml:space="preserve">муниципальных учреждений </w:t>
      </w:r>
      <w:r w:rsidR="00186AB5" w:rsidRPr="002E2995">
        <w:rPr>
          <w:rFonts w:ascii="PT Astra Serif" w:hAnsi="PT Astra Serif"/>
          <w:sz w:val="28"/>
          <w:szCs w:val="28"/>
        </w:rPr>
        <w:t>всех сведений, необходимых для принятия решения.</w:t>
      </w:r>
    </w:p>
    <w:p w14:paraId="31B3CE6F" w14:textId="77777777" w:rsidR="00186AB5" w:rsidRPr="002E2995" w:rsidRDefault="00186AB5" w:rsidP="00FA6AC2">
      <w:pPr>
        <w:keepNext/>
        <w:keepLines/>
        <w:spacing w:before="480" w:after="240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Предоставление результата муниципальной услуги</w:t>
      </w:r>
    </w:p>
    <w:p w14:paraId="5A033BD5" w14:textId="77777777" w:rsidR="00186AB5" w:rsidRPr="002E2995" w:rsidRDefault="000E0C32" w:rsidP="002E299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34. </w:t>
      </w:r>
      <w:r w:rsidR="00186AB5" w:rsidRPr="002E2995">
        <w:rPr>
          <w:rFonts w:ascii="PT Astra Serif" w:hAnsi="PT Astra Serif"/>
          <w:sz w:val="28"/>
          <w:szCs w:val="28"/>
        </w:rPr>
        <w:t>Предоставление результата муниципальной услуги осуществляется в срок, не превышающий 3 рабочих дней со дня принятия решения о предоставлении муниципальной услуги</w:t>
      </w:r>
      <w:r w:rsidR="00B14ED6">
        <w:rPr>
          <w:rFonts w:ascii="PT Astra Serif" w:hAnsi="PT Astra Serif"/>
          <w:sz w:val="28"/>
          <w:szCs w:val="28"/>
        </w:rPr>
        <w:t xml:space="preserve"> не зависимо от способов предоставления результат </w:t>
      </w:r>
      <w:r w:rsidR="00B14ED6" w:rsidRPr="002E2995">
        <w:rPr>
          <w:rFonts w:ascii="PT Astra Serif" w:hAnsi="PT Astra Serif"/>
          <w:sz w:val="28"/>
          <w:szCs w:val="28"/>
        </w:rPr>
        <w:t>муниципальн</w:t>
      </w:r>
      <w:r w:rsidR="00B14ED6">
        <w:rPr>
          <w:rFonts w:ascii="PT Astra Serif" w:hAnsi="PT Astra Serif"/>
          <w:sz w:val="28"/>
          <w:szCs w:val="28"/>
        </w:rPr>
        <w:t>ых</w:t>
      </w:r>
      <w:r w:rsidR="00B14ED6" w:rsidRPr="002E2995">
        <w:rPr>
          <w:rFonts w:ascii="PT Astra Serif" w:hAnsi="PT Astra Serif"/>
          <w:sz w:val="28"/>
          <w:szCs w:val="28"/>
        </w:rPr>
        <w:t xml:space="preserve"> услуг</w:t>
      </w:r>
      <w:r w:rsidR="00186AB5" w:rsidRPr="002E2995">
        <w:rPr>
          <w:rFonts w:ascii="PT Astra Serif" w:hAnsi="PT Astra Serif"/>
          <w:sz w:val="28"/>
          <w:szCs w:val="28"/>
        </w:rPr>
        <w:t>.</w:t>
      </w:r>
    </w:p>
    <w:p w14:paraId="491B4D78" w14:textId="77777777" w:rsidR="00186AB5" w:rsidRPr="002E2995" w:rsidRDefault="000E0C32" w:rsidP="002E299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35</w:t>
      </w:r>
      <w:r w:rsidR="00186AB5" w:rsidRPr="002E2995">
        <w:rPr>
          <w:rFonts w:ascii="PT Astra Serif" w:hAnsi="PT Astra Serif"/>
          <w:sz w:val="28"/>
          <w:szCs w:val="28"/>
        </w:rPr>
        <w:t>. Результат предоставления муниципальной услуги не может быть предоставлен по выбору заявителя нез</w:t>
      </w:r>
      <w:r w:rsidR="00B14ED6">
        <w:rPr>
          <w:rFonts w:ascii="PT Astra Serif" w:hAnsi="PT Astra Serif"/>
          <w:sz w:val="28"/>
          <w:szCs w:val="28"/>
        </w:rPr>
        <w:t xml:space="preserve">ависимо от его места жительства, </w:t>
      </w:r>
      <w:r w:rsidR="00186AB5" w:rsidRPr="002E2995">
        <w:rPr>
          <w:rFonts w:ascii="PT Astra Serif" w:hAnsi="PT Astra Serif"/>
          <w:sz w:val="28"/>
          <w:szCs w:val="28"/>
        </w:rPr>
        <w:t xml:space="preserve">места пребывания </w:t>
      </w:r>
      <w:r w:rsidR="00B14ED6">
        <w:rPr>
          <w:rFonts w:ascii="PT Astra Serif" w:hAnsi="PT Astra Serif"/>
          <w:sz w:val="28"/>
          <w:szCs w:val="28"/>
        </w:rPr>
        <w:t>или</w:t>
      </w:r>
      <w:r w:rsidR="00186AB5" w:rsidRPr="002E2995">
        <w:rPr>
          <w:rFonts w:ascii="PT Astra Serif" w:hAnsi="PT Astra Serif"/>
          <w:sz w:val="28"/>
          <w:szCs w:val="28"/>
        </w:rPr>
        <w:t xml:space="preserve"> места нахожден</w:t>
      </w:r>
      <w:r w:rsidR="00B14ED6">
        <w:rPr>
          <w:rFonts w:ascii="PT Astra Serif" w:hAnsi="PT Astra Serif"/>
          <w:sz w:val="28"/>
          <w:szCs w:val="28"/>
        </w:rPr>
        <w:t>ия.</w:t>
      </w:r>
    </w:p>
    <w:p w14:paraId="3777CE6F" w14:textId="77777777" w:rsidR="002E2995" w:rsidRPr="002E2995" w:rsidRDefault="002E2995" w:rsidP="002E2995">
      <w:pPr>
        <w:keepNext/>
        <w:ind w:left="12" w:firstLine="709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0A374A00" w14:textId="77777777" w:rsidR="00943BBB" w:rsidRPr="00BF7A91" w:rsidRDefault="00F26F03" w:rsidP="00BF7A9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IV</w:t>
      </w:r>
    </w:p>
    <w:p w14:paraId="061E9508" w14:textId="77777777" w:rsidR="00943BBB" w:rsidRDefault="00F26F03" w:rsidP="00FA6AC2">
      <w:pPr>
        <w:pStyle w:val="ConsPlusTitle"/>
        <w:ind w:firstLine="709"/>
        <w:jc w:val="center"/>
        <w:outlineLvl w:val="2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Способы информирования з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>аявител</w:t>
      </w:r>
      <w:r>
        <w:rPr>
          <w:rFonts w:ascii="PT Astra Serif" w:hAnsi="PT Astra Serif" w:cs="Times New Roman"/>
          <w:sz w:val="28"/>
          <w:szCs w:val="28"/>
          <w:lang w:eastAsia="zh-CN"/>
        </w:rPr>
        <w:t xml:space="preserve">я 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>о</w:t>
      </w:r>
      <w:r>
        <w:rPr>
          <w:rFonts w:ascii="PT Astra Serif" w:hAnsi="PT Astra Serif" w:cs="Times New Roman"/>
          <w:sz w:val="28"/>
          <w:szCs w:val="28"/>
          <w:lang w:eastAsia="zh-CN"/>
        </w:rPr>
        <w:t>б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zh-CN"/>
        </w:rPr>
        <w:t>изменении статуса рассмотрения заявления</w:t>
      </w:r>
    </w:p>
    <w:p w14:paraId="5E47FBC4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</w:p>
    <w:p w14:paraId="0A928053" w14:textId="77777777" w:rsidR="00943BBB" w:rsidRPr="002E2995" w:rsidRDefault="00F26F03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3</w:t>
      </w:r>
      <w:r w:rsidR="00AF20F3">
        <w:rPr>
          <w:rFonts w:ascii="PT Astra Serif" w:hAnsi="PT Astra Serif" w:cs="Times New Roman"/>
          <w:sz w:val="28"/>
          <w:szCs w:val="28"/>
          <w:lang w:eastAsia="zh-CN"/>
        </w:rPr>
        <w:t>6</w:t>
      </w:r>
      <w:r w:rsidR="00943BBB"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. </w:t>
      </w:r>
      <w:r>
        <w:rPr>
          <w:rFonts w:ascii="PT Astra Serif" w:hAnsi="PT Astra Serif" w:cs="Times New Roman"/>
          <w:sz w:val="28"/>
          <w:szCs w:val="28"/>
          <w:lang w:eastAsia="zh-CN"/>
        </w:rPr>
        <w:t>Перечень</w:t>
      </w:r>
      <w:r w:rsidR="00943BBB"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 способ</w:t>
      </w:r>
      <w:r>
        <w:rPr>
          <w:rFonts w:ascii="PT Astra Serif" w:hAnsi="PT Astra Serif" w:cs="Times New Roman"/>
          <w:sz w:val="28"/>
          <w:szCs w:val="28"/>
          <w:lang w:eastAsia="zh-CN"/>
        </w:rPr>
        <w:t>ов информирования з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>аявител</w:t>
      </w:r>
      <w:r>
        <w:rPr>
          <w:rFonts w:ascii="PT Astra Serif" w:hAnsi="PT Astra Serif" w:cs="Times New Roman"/>
          <w:sz w:val="28"/>
          <w:szCs w:val="28"/>
          <w:lang w:eastAsia="zh-CN"/>
        </w:rPr>
        <w:t xml:space="preserve">я 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>о</w:t>
      </w:r>
      <w:r>
        <w:rPr>
          <w:rFonts w:ascii="PT Astra Serif" w:hAnsi="PT Astra Serif" w:cs="Times New Roman"/>
          <w:sz w:val="28"/>
          <w:szCs w:val="28"/>
          <w:lang w:eastAsia="zh-CN"/>
        </w:rPr>
        <w:t>б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zh-CN"/>
        </w:rPr>
        <w:t>изменении статуса рассмотрения заявления:</w:t>
      </w:r>
    </w:p>
    <w:p w14:paraId="315195C4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2E2995">
        <w:rPr>
          <w:rFonts w:ascii="PT Astra Serif" w:hAnsi="PT Astra Serif" w:cs="Times New Roman"/>
          <w:sz w:val="28"/>
          <w:szCs w:val="28"/>
          <w:lang w:eastAsia="zh-CN"/>
        </w:rPr>
        <w:lastRenderedPageBreak/>
        <w:t xml:space="preserve">- </w:t>
      </w:r>
      <w:r w:rsidR="00F26F03">
        <w:rPr>
          <w:rFonts w:ascii="PT Astra Serif" w:hAnsi="PT Astra Serif" w:cs="Times New Roman"/>
          <w:sz w:val="28"/>
          <w:szCs w:val="28"/>
          <w:lang w:eastAsia="zh-CN"/>
        </w:rPr>
        <w:t>посредством телефонной связи</w:t>
      </w:r>
      <w:r w:rsidRPr="002E2995">
        <w:rPr>
          <w:rFonts w:ascii="PT Astra Serif" w:hAnsi="PT Astra Serif" w:cs="Times New Roman"/>
          <w:sz w:val="28"/>
          <w:szCs w:val="28"/>
          <w:lang w:eastAsia="zh-CN"/>
        </w:rPr>
        <w:t>;</w:t>
      </w:r>
    </w:p>
    <w:p w14:paraId="21EB6116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2E2995">
        <w:rPr>
          <w:rFonts w:ascii="PT Astra Serif" w:hAnsi="PT Astra Serif" w:cs="Times New Roman"/>
          <w:sz w:val="28"/>
          <w:szCs w:val="28"/>
          <w:lang w:eastAsia="zh-CN"/>
        </w:rPr>
        <w:t>- посредством</w:t>
      </w:r>
      <w:r w:rsidR="00F26F03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 w:rsidRPr="002E2995">
        <w:rPr>
          <w:rFonts w:ascii="PT Astra Serif" w:hAnsi="PT Astra Serif" w:cs="Times New Roman"/>
          <w:sz w:val="28"/>
          <w:szCs w:val="28"/>
          <w:lang w:eastAsia="zh-CN"/>
        </w:rPr>
        <w:t>почтовой связ</w:t>
      </w:r>
      <w:r w:rsidR="00C504C4">
        <w:rPr>
          <w:rFonts w:ascii="PT Astra Serif" w:hAnsi="PT Astra Serif" w:cs="Times New Roman"/>
          <w:sz w:val="28"/>
          <w:szCs w:val="28"/>
          <w:lang w:eastAsia="zh-CN"/>
        </w:rPr>
        <w:t>и.</w:t>
      </w:r>
    </w:p>
    <w:p w14:paraId="5DF85D83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</w:p>
    <w:p w14:paraId="1C28403C" w14:textId="77777777" w:rsidR="00186AB5" w:rsidRPr="003045B3" w:rsidRDefault="00186AB5" w:rsidP="003045B3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186AB5" w:rsidRPr="003045B3">
          <w:headerReference w:type="default" r:id="rId11"/>
          <w:headerReference w:type="first" r:id="rId12"/>
          <w:type w:val="continuous"/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14:paraId="4F3508E0" w14:textId="77777777" w:rsidR="00186AB5" w:rsidRDefault="00186AB5" w:rsidP="00186AB5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№ 1</w:t>
      </w:r>
    </w:p>
    <w:p w14:paraId="40A2535D" w14:textId="77777777" w:rsidR="00186AB5" w:rsidRDefault="005B4536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</w:t>
      </w:r>
      <w:r w:rsidR="00186AB5">
        <w:rPr>
          <w:rFonts w:ascii="PT Astra Serif" w:hAnsi="PT Astra Serif"/>
          <w:sz w:val="28"/>
        </w:rPr>
        <w:t>дминистративному регламенту</w:t>
      </w:r>
    </w:p>
    <w:p w14:paraId="2E64F665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14:paraId="724D51D6" w14:textId="77777777" w:rsidR="005844B0" w:rsidRPr="009F5B47" w:rsidRDefault="00186AB5" w:rsidP="005844B0">
      <w:pPr>
        <w:tabs>
          <w:tab w:val="left" w:pos="2160"/>
        </w:tabs>
        <w:ind w:left="108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«</w:t>
      </w:r>
      <w:r w:rsidR="005844B0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</w:t>
      </w:r>
    </w:p>
    <w:p w14:paraId="1B497415" w14:textId="77777777" w:rsidR="005844B0" w:rsidRPr="009F5B47" w:rsidRDefault="005844B0" w:rsidP="005844B0">
      <w:pPr>
        <w:tabs>
          <w:tab w:val="left" w:pos="2160"/>
        </w:tabs>
        <w:ind w:left="1080"/>
        <w:jc w:val="right"/>
        <w:rPr>
          <w:rFonts w:ascii="PT Astra Serif" w:hAnsi="PT Astra Serif"/>
          <w:sz w:val="28"/>
          <w:szCs w:val="28"/>
        </w:rPr>
      </w:pPr>
      <w:r w:rsidRPr="009F5B47">
        <w:rPr>
          <w:rFonts w:ascii="PT Astra Serif" w:hAnsi="PT Astra Serif"/>
          <w:sz w:val="28"/>
          <w:szCs w:val="28"/>
        </w:rPr>
        <w:t xml:space="preserve"> аппарату и базам данных муниципальных библиотек»</w:t>
      </w:r>
    </w:p>
    <w:p w14:paraId="6BF70E7C" w14:textId="77777777" w:rsidR="00186AB5" w:rsidRDefault="00186AB5" w:rsidP="005844B0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7FF3A879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41932CDB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462CB3FC" w14:textId="77777777" w:rsidR="0086732B" w:rsidRPr="00340AE6" w:rsidRDefault="00186AB5" w:rsidP="0086732B">
      <w:pPr>
        <w:spacing w:after="240"/>
        <w:jc w:val="center"/>
        <w:rPr>
          <w:rFonts w:ascii="PT Astra Serif" w:hAnsi="PT Astra Serif"/>
          <w:b/>
          <w:sz w:val="28"/>
        </w:rPr>
      </w:pPr>
      <w:r w:rsidRPr="00340AE6">
        <w:rPr>
          <w:rFonts w:ascii="PT Astra Serif" w:hAnsi="PT Astra Serif"/>
          <w:b/>
          <w:sz w:val="28"/>
        </w:rPr>
        <w:t xml:space="preserve">Перечень </w:t>
      </w:r>
      <w:r w:rsidR="0086732B" w:rsidRPr="00340AE6"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</w:t>
      </w:r>
      <w:r w:rsidR="00340AE6">
        <w:rPr>
          <w:rFonts w:ascii="PT Astra Serif" w:hAnsi="PT Astra Serif"/>
          <w:b/>
          <w:sz w:val="28"/>
        </w:rPr>
        <w:t>в</w:t>
      </w:r>
      <w:r w:rsidR="0086732B" w:rsidRPr="00340AE6">
        <w:rPr>
          <w:rFonts w:ascii="PT Astra Serif" w:hAnsi="PT Astra Serif"/>
          <w:b/>
          <w:sz w:val="28"/>
        </w:rPr>
        <w:t>ления муниципальной услуги или отказа в предоставлении муниципальной услуги, формы запроса о предоставле</w:t>
      </w:r>
      <w:r w:rsidR="00340AE6">
        <w:rPr>
          <w:rFonts w:ascii="PT Astra Serif" w:hAnsi="PT Astra Serif"/>
          <w:b/>
          <w:sz w:val="28"/>
        </w:rPr>
        <w:t>нии муниципальной услуги и докум</w:t>
      </w:r>
      <w:r w:rsidR="0086732B" w:rsidRPr="00340AE6">
        <w:rPr>
          <w:rFonts w:ascii="PT Astra Serif" w:hAnsi="PT Astra Serif"/>
          <w:b/>
          <w:sz w:val="28"/>
        </w:rPr>
        <w:t>ентов, необходимых для предоставления муниципальной услуги, перечень функ</w:t>
      </w:r>
      <w:r w:rsidR="00340AE6">
        <w:rPr>
          <w:rFonts w:ascii="PT Astra Serif" w:hAnsi="PT Astra Serif"/>
          <w:b/>
          <w:sz w:val="28"/>
        </w:rPr>
        <w:t>циональных органов, которые уча</w:t>
      </w:r>
      <w:r w:rsidR="0086732B" w:rsidRPr="00340AE6">
        <w:rPr>
          <w:rFonts w:ascii="PT Astra Serif" w:hAnsi="PT Astra Serif"/>
          <w:b/>
          <w:sz w:val="28"/>
        </w:rPr>
        <w:t>ствуют в предоставлении услуги</w:t>
      </w:r>
    </w:p>
    <w:p w14:paraId="3C01B000" w14:textId="77777777" w:rsidR="0086732B" w:rsidRPr="00340AE6" w:rsidRDefault="00340AE6" w:rsidP="00340AE6">
      <w:pPr>
        <w:pStyle w:val="af7"/>
        <w:numPr>
          <w:ilvl w:val="0"/>
          <w:numId w:val="16"/>
        </w:numPr>
        <w:spacing w:after="240"/>
        <w:jc w:val="center"/>
        <w:rPr>
          <w:rFonts w:ascii="PT Astra Serif" w:hAnsi="PT Astra Serif"/>
          <w:b/>
          <w:sz w:val="28"/>
        </w:rPr>
      </w:pPr>
      <w:r w:rsidRPr="00340AE6">
        <w:rPr>
          <w:rFonts w:ascii="PT Astra Serif" w:hAnsi="PT Astra Serif"/>
          <w:b/>
          <w:sz w:val="28"/>
        </w:rPr>
        <w:t>Перечень условных обозначений и сокращений</w:t>
      </w:r>
    </w:p>
    <w:p w14:paraId="27C9C798" w14:textId="77777777" w:rsidR="00340AE6" w:rsidRDefault="00340AE6" w:rsidP="00340AE6">
      <w:pPr>
        <w:pStyle w:val="af7"/>
        <w:spacing w:after="240"/>
        <w:ind w:left="1080"/>
        <w:rPr>
          <w:rFonts w:ascii="PT Astra Serif" w:hAnsi="PT Astra Serif"/>
          <w:b/>
          <w:sz w:val="28"/>
        </w:rPr>
      </w:pPr>
    </w:p>
    <w:p w14:paraId="02FAD2A9" w14:textId="77777777" w:rsidR="00340AE6" w:rsidRDefault="00340AE6" w:rsidP="00340AE6">
      <w:pPr>
        <w:pStyle w:val="af7"/>
        <w:numPr>
          <w:ilvl w:val="0"/>
          <w:numId w:val="17"/>
        </w:numPr>
        <w:ind w:left="0"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Условные сокращения:</w:t>
      </w:r>
    </w:p>
    <w:p w14:paraId="6B7058F6" w14:textId="77777777" w:rsidR="00340AE6" w:rsidRPr="005844B0" w:rsidRDefault="00340AE6" w:rsidP="005844B0">
      <w:pPr>
        <w:tabs>
          <w:tab w:val="left" w:pos="21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65958">
        <w:rPr>
          <w:rFonts w:ascii="PT Astra Serif" w:hAnsi="PT Astra Serif"/>
          <w:sz w:val="28"/>
        </w:rPr>
        <w:t xml:space="preserve">а) </w:t>
      </w:r>
      <w:r w:rsidR="00E24DD7">
        <w:rPr>
          <w:rFonts w:ascii="PT Astra Serif" w:hAnsi="PT Astra Serif"/>
          <w:sz w:val="28"/>
        </w:rPr>
        <w:t>М</w:t>
      </w:r>
      <w:r w:rsidR="00E24DD7" w:rsidRPr="00E65958">
        <w:rPr>
          <w:rFonts w:ascii="PT Astra Serif" w:hAnsi="PT Astra Serif"/>
          <w:sz w:val="28"/>
        </w:rPr>
        <w:t>униципальная услуга</w:t>
      </w:r>
      <w:r w:rsidRPr="00E65958">
        <w:rPr>
          <w:rFonts w:ascii="PT Astra Serif" w:hAnsi="PT Astra Serif"/>
          <w:sz w:val="28"/>
        </w:rPr>
        <w:t xml:space="preserve"> – муниципальная услуга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 w:rsidR="005844B0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 аппарату и базам данных муниципальных библиотек»</w:t>
      </w:r>
      <w:r>
        <w:rPr>
          <w:rFonts w:ascii="PT Astra Serif" w:hAnsi="PT Astra Serif"/>
          <w:sz w:val="28"/>
        </w:rPr>
        <w:t>;</w:t>
      </w:r>
    </w:p>
    <w:p w14:paraId="5011BEB8" w14:textId="77777777" w:rsidR="00340AE6" w:rsidRPr="005844B0" w:rsidRDefault="000E0C32" w:rsidP="005844B0">
      <w:pPr>
        <w:tabs>
          <w:tab w:val="left" w:pos="216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б</w:t>
      </w:r>
      <w:r w:rsidR="00340AE6">
        <w:rPr>
          <w:rFonts w:ascii="PT Astra Serif" w:hAnsi="PT Astra Serif"/>
          <w:sz w:val="28"/>
        </w:rPr>
        <w:t xml:space="preserve">) заявление – запрос о предоставлении </w:t>
      </w:r>
      <w:r w:rsidR="00E65958" w:rsidRPr="00E65958">
        <w:rPr>
          <w:rFonts w:ascii="PT Astra Serif" w:hAnsi="PT Astra Serif"/>
          <w:sz w:val="28"/>
        </w:rPr>
        <w:t>муниципальн</w:t>
      </w:r>
      <w:r w:rsidR="00E65958">
        <w:rPr>
          <w:rFonts w:ascii="PT Astra Serif" w:hAnsi="PT Astra Serif"/>
          <w:sz w:val="28"/>
        </w:rPr>
        <w:t>ой</w:t>
      </w:r>
      <w:r w:rsidR="00E65958" w:rsidRPr="00E65958">
        <w:rPr>
          <w:rFonts w:ascii="PT Astra Serif" w:hAnsi="PT Astra Serif"/>
          <w:sz w:val="28"/>
        </w:rPr>
        <w:t xml:space="preserve"> услуг</w:t>
      </w:r>
      <w:r w:rsidR="00E65958">
        <w:rPr>
          <w:rFonts w:ascii="PT Astra Serif" w:hAnsi="PT Astra Serif"/>
          <w:sz w:val="28"/>
        </w:rPr>
        <w:t>и «</w:t>
      </w:r>
      <w:r w:rsidR="005844B0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</w:t>
      </w:r>
      <w:r w:rsidR="005844B0">
        <w:rPr>
          <w:rFonts w:ascii="PT Astra Serif" w:hAnsi="PT Astra Serif"/>
          <w:sz w:val="28"/>
          <w:szCs w:val="28"/>
        </w:rPr>
        <w:t xml:space="preserve"> </w:t>
      </w:r>
      <w:r w:rsidR="005844B0" w:rsidRPr="009F5B47">
        <w:rPr>
          <w:rFonts w:ascii="PT Astra Serif" w:hAnsi="PT Astra Serif"/>
          <w:sz w:val="28"/>
          <w:szCs w:val="28"/>
        </w:rPr>
        <w:t>аппарату и базам данных муниципальных библиотек»</w:t>
      </w:r>
      <w:r w:rsidR="00E65958">
        <w:rPr>
          <w:rFonts w:ascii="PT Astra Serif" w:hAnsi="PT Astra Serif"/>
          <w:sz w:val="28"/>
        </w:rPr>
        <w:t>;</w:t>
      </w:r>
    </w:p>
    <w:p w14:paraId="53CE723B" w14:textId="77777777" w:rsidR="00E65958" w:rsidRDefault="000E0C32" w:rsidP="00340AE6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 w:rsidR="00E65958">
        <w:rPr>
          <w:rFonts w:ascii="PT Astra Serif" w:hAnsi="PT Astra Serif"/>
          <w:sz w:val="28"/>
        </w:rPr>
        <w:t>) заявитель – физическое лицо, в том числе лицо, наделенное в установленном порядке полномочиями выступать от имени физического лица;</w:t>
      </w:r>
    </w:p>
    <w:p w14:paraId="32013606" w14:textId="77777777"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</w:t>
      </w:r>
      <w:r w:rsidR="00E65958">
        <w:rPr>
          <w:rFonts w:ascii="PT Astra Serif" w:hAnsi="PT Astra Serif"/>
          <w:sz w:val="28"/>
        </w:rPr>
        <w:t>) функциональный орган – муниципальное учреждение, подведомственное администрации муниципального образования Богородицкий район;</w:t>
      </w:r>
    </w:p>
    <w:p w14:paraId="73824FEE" w14:textId="77777777"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 w:rsidR="00E65958">
        <w:rPr>
          <w:rFonts w:ascii="PT Astra Serif" w:hAnsi="PT Astra Serif"/>
          <w:sz w:val="28"/>
        </w:rPr>
        <w:t>) документы – документы и (или) информация, необходимые для предоставления Услуги.</w:t>
      </w:r>
    </w:p>
    <w:p w14:paraId="69414FCD" w14:textId="77777777" w:rsidR="00E65958" w:rsidRDefault="00E65958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Условные обозначения:</w:t>
      </w:r>
    </w:p>
    <w:p w14:paraId="099F4C82" w14:textId="77777777" w:rsidR="00E65958" w:rsidRDefault="00E65958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«Все» - документы представляются всеми заявителями, обращающимися за получением Услуги;</w:t>
      </w:r>
    </w:p>
    <w:p w14:paraId="3F46D352" w14:textId="77777777"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 w:rsidR="00E65958">
        <w:rPr>
          <w:rFonts w:ascii="PT Astra Serif" w:hAnsi="PT Astra Serif"/>
          <w:sz w:val="28"/>
        </w:rPr>
        <w:t>) ПС – документы подаются посредством почтовой связи;</w:t>
      </w:r>
    </w:p>
    <w:p w14:paraId="1B25BE31" w14:textId="77777777"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 w:rsidR="00E65958">
        <w:rPr>
          <w:rFonts w:ascii="PT Astra Serif" w:hAnsi="PT Astra Serif"/>
          <w:sz w:val="28"/>
        </w:rPr>
        <w:t>) О – представляется оригинал документа;</w:t>
      </w:r>
    </w:p>
    <w:p w14:paraId="11FE29A2" w14:textId="77777777"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</w:t>
      </w:r>
      <w:r w:rsidR="00E65958">
        <w:rPr>
          <w:rFonts w:ascii="PT Astra Serif" w:hAnsi="PT Astra Serif"/>
          <w:sz w:val="28"/>
        </w:rPr>
        <w:t xml:space="preserve">) </w:t>
      </w:r>
      <w:proofErr w:type="gramStart"/>
      <w:r w:rsidR="00E65958">
        <w:rPr>
          <w:rFonts w:ascii="PT Astra Serif" w:hAnsi="PT Astra Serif"/>
          <w:sz w:val="28"/>
        </w:rPr>
        <w:t>Д(</w:t>
      </w:r>
      <w:proofErr w:type="gramEnd"/>
      <w:r w:rsidR="00E65958">
        <w:rPr>
          <w:rFonts w:ascii="PT Astra Serif" w:hAnsi="PT Astra Serif"/>
          <w:sz w:val="28"/>
        </w:rPr>
        <w:t>1) - документы представляется в одном экземпляре.</w:t>
      </w:r>
    </w:p>
    <w:p w14:paraId="5E8FD86F" w14:textId="77777777" w:rsidR="00E65958" w:rsidRDefault="00E65958" w:rsidP="00E65958">
      <w:pPr>
        <w:ind w:firstLine="709"/>
        <w:jc w:val="both"/>
        <w:rPr>
          <w:rFonts w:ascii="PT Astra Serif" w:hAnsi="PT Astra Serif"/>
          <w:sz w:val="28"/>
        </w:rPr>
      </w:pPr>
    </w:p>
    <w:p w14:paraId="4F6EF716" w14:textId="77777777" w:rsidR="00C504C4" w:rsidRDefault="00C504C4" w:rsidP="00E65958">
      <w:pPr>
        <w:ind w:firstLine="709"/>
        <w:jc w:val="both"/>
        <w:rPr>
          <w:rFonts w:ascii="PT Astra Serif" w:hAnsi="PT Astra Serif"/>
          <w:sz w:val="28"/>
        </w:rPr>
      </w:pPr>
    </w:p>
    <w:p w14:paraId="6F09DBE2" w14:textId="77777777" w:rsidR="00C504C4" w:rsidRDefault="00C504C4" w:rsidP="00E65958">
      <w:pPr>
        <w:ind w:firstLine="709"/>
        <w:jc w:val="both"/>
        <w:rPr>
          <w:rFonts w:ascii="PT Astra Serif" w:hAnsi="PT Astra Serif"/>
          <w:sz w:val="28"/>
        </w:rPr>
      </w:pPr>
    </w:p>
    <w:p w14:paraId="68456596" w14:textId="77777777" w:rsidR="00C504C4" w:rsidRDefault="00C504C4" w:rsidP="00E65958">
      <w:pPr>
        <w:ind w:firstLine="709"/>
        <w:jc w:val="both"/>
        <w:rPr>
          <w:rFonts w:ascii="PT Astra Serif" w:hAnsi="PT Astra Serif"/>
          <w:sz w:val="28"/>
        </w:rPr>
      </w:pPr>
    </w:p>
    <w:p w14:paraId="49570854" w14:textId="77777777" w:rsidR="00E65958" w:rsidRPr="00BF7A91" w:rsidRDefault="00E65958" w:rsidP="00BF7A91">
      <w:pPr>
        <w:pStyle w:val="af7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BF7A91">
        <w:rPr>
          <w:rFonts w:ascii="PT Astra Serif" w:hAnsi="PT Astra Serif"/>
          <w:b/>
          <w:sz w:val="28"/>
        </w:rPr>
        <w:t>Идентификаторы категорий (признаков) заявителей</w:t>
      </w:r>
    </w:p>
    <w:p w14:paraId="2AE75A61" w14:textId="77777777" w:rsidR="008218F8" w:rsidRDefault="00CE32AD" w:rsidP="008218F8">
      <w:pPr>
        <w:pStyle w:val="af7"/>
        <w:ind w:left="108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8218F8">
        <w:rPr>
          <w:rFonts w:ascii="PT Astra Serif" w:hAnsi="PT Astra Serif"/>
          <w:sz w:val="28"/>
        </w:rPr>
        <w:t>аблица № 1</w:t>
      </w:r>
    </w:p>
    <w:p w14:paraId="0883093E" w14:textId="77777777" w:rsidR="00BF7A91" w:rsidRPr="00E65958" w:rsidRDefault="00BF7A91" w:rsidP="008218F8">
      <w:pPr>
        <w:pStyle w:val="af7"/>
        <w:ind w:left="1080"/>
        <w:jc w:val="right"/>
        <w:rPr>
          <w:rFonts w:ascii="PT Astra Serif" w:hAnsi="PT Astra Serif"/>
          <w:sz w:val="28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69"/>
        <w:gridCol w:w="5649"/>
      </w:tblGrid>
      <w:tr w:rsidR="00186AB5" w:rsidRPr="00115AB2" w14:paraId="460EA3B9" w14:textId="77777777" w:rsidTr="00186C36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6465F" w14:textId="77777777"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682DA" w14:textId="77777777"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Признак заявителя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6C4F4" w14:textId="77777777"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Значения признака заявителя</w:t>
            </w:r>
          </w:p>
        </w:tc>
      </w:tr>
      <w:tr w:rsidR="00186AB5" w:rsidRPr="00115AB2" w14:paraId="6E55BECB" w14:textId="77777777" w:rsidTr="00186C36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DD4E" w14:textId="77777777" w:rsidR="00186AB5" w:rsidRPr="008218F8" w:rsidRDefault="00186AB5" w:rsidP="00122F9B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Результат муниципальной услуги</w:t>
            </w:r>
            <w:r w:rsidR="00186C36">
              <w:rPr>
                <w:rFonts w:ascii="PT Astra Serif" w:hAnsi="PT Astra Serif"/>
              </w:rPr>
              <w:t xml:space="preserve"> </w:t>
            </w:r>
            <w:r w:rsidRPr="008218F8">
              <w:rPr>
                <w:rFonts w:ascii="PT Astra Serif" w:hAnsi="PT Astra Serif"/>
              </w:rPr>
              <w:t>«</w:t>
            </w:r>
            <w:r w:rsidR="00AF20F3" w:rsidRPr="00AF20F3">
              <w:rPr>
                <w:rFonts w:ascii="PT Astra Serif" w:hAnsi="PT Astra Serif"/>
              </w:rPr>
              <w:t>Предоставление доступа к справочно-поисковому аппарату и базам данных муниципальных библиотек</w:t>
            </w:r>
            <w:r w:rsidRPr="008218F8">
              <w:rPr>
                <w:rFonts w:ascii="PT Astra Serif" w:hAnsi="PT Astra Serif"/>
              </w:rPr>
              <w:t>»</w:t>
            </w:r>
          </w:p>
        </w:tc>
      </w:tr>
      <w:tr w:rsidR="00186AB5" w:rsidRPr="00115AB2" w14:paraId="7ECA2DD3" w14:textId="77777777" w:rsidTr="00186C3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5A32" w14:textId="77777777" w:rsidR="00186AB5" w:rsidRPr="008218F8" w:rsidRDefault="00186AB5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1219" w14:textId="77777777" w:rsidR="00186AB5" w:rsidRPr="008218F8" w:rsidRDefault="00186AB5" w:rsidP="005B453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D0C12" w14:textId="77777777" w:rsidR="00186AB5" w:rsidRPr="008218F8" w:rsidRDefault="008218F8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а) физическое лицо;</w:t>
            </w:r>
          </w:p>
          <w:p w14:paraId="4224D0DA" w14:textId="77777777" w:rsidR="008218F8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б) физическое лицо, уполномоченный представитель по доверенности;</w:t>
            </w:r>
          </w:p>
          <w:p w14:paraId="196D0B85" w14:textId="77777777" w:rsidR="00186AB5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в) ю</w:t>
            </w:r>
            <w:r w:rsidR="00186AB5" w:rsidRPr="008218F8">
              <w:rPr>
                <w:rFonts w:ascii="PT Astra Serif" w:hAnsi="PT Astra Serif"/>
              </w:rPr>
              <w:t>ридическое лицо</w:t>
            </w:r>
            <w:r w:rsidRPr="008218F8">
              <w:rPr>
                <w:rFonts w:ascii="PT Astra Serif" w:hAnsi="PT Astra Serif"/>
              </w:rPr>
              <w:t>;</w:t>
            </w:r>
          </w:p>
          <w:p w14:paraId="075FBC5F" w14:textId="77777777" w:rsidR="008218F8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г) юридическое лицо, уполномоченный представитель по доверенности.</w:t>
            </w:r>
          </w:p>
        </w:tc>
      </w:tr>
      <w:tr w:rsidR="00186AB5" w:rsidRPr="00115AB2" w14:paraId="5566351D" w14:textId="77777777" w:rsidTr="00186C3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E307" w14:textId="77777777" w:rsidR="00186AB5" w:rsidRPr="008218F8" w:rsidRDefault="00186AB5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4241" w14:textId="77777777" w:rsidR="00186AB5" w:rsidRPr="008218F8" w:rsidRDefault="00186AB5" w:rsidP="005B453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</w:rPr>
              <w:t>Заявитель обращается лично или через представителя?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0B917" w14:textId="77777777" w:rsidR="00186AB5" w:rsidRPr="008218F8" w:rsidRDefault="008218F8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а) обратился лично;</w:t>
            </w:r>
          </w:p>
          <w:p w14:paraId="41397C66" w14:textId="77777777" w:rsidR="00186AB5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б)</w:t>
            </w:r>
            <w:r w:rsidR="00186AB5" w:rsidRPr="008218F8">
              <w:rPr>
                <w:rFonts w:ascii="PT Astra Serif" w:hAnsi="PT Astra Serif"/>
              </w:rPr>
              <w:t xml:space="preserve"> </w:t>
            </w:r>
            <w:r w:rsidRPr="008218F8">
              <w:rPr>
                <w:rFonts w:ascii="PT Astra Serif" w:hAnsi="PT Astra Serif"/>
              </w:rPr>
              <w:t>у</w:t>
            </w:r>
            <w:r w:rsidR="00186AB5" w:rsidRPr="008218F8">
              <w:rPr>
                <w:rFonts w:ascii="PT Astra Serif" w:hAnsi="PT Astra Serif"/>
              </w:rPr>
              <w:t>полномоченный представитель по доверенности</w:t>
            </w:r>
            <w:r w:rsidRPr="008218F8">
              <w:rPr>
                <w:rFonts w:ascii="PT Astra Serif" w:hAnsi="PT Astra Serif"/>
              </w:rPr>
              <w:t>.</w:t>
            </w:r>
          </w:p>
        </w:tc>
      </w:tr>
    </w:tbl>
    <w:p w14:paraId="4D106E21" w14:textId="77777777" w:rsidR="00186C36" w:rsidRPr="00BF7A91" w:rsidRDefault="00186C36" w:rsidP="00BF7A91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BF7A91"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Услуги</w:t>
      </w:r>
    </w:p>
    <w:p w14:paraId="0A5DC49A" w14:textId="77777777" w:rsidR="00CE32AD" w:rsidRDefault="00CE32AD" w:rsidP="00AF20F3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186C36">
        <w:rPr>
          <w:rFonts w:ascii="PT Astra Serif" w:hAnsi="PT Astra Serif"/>
          <w:sz w:val="28"/>
        </w:rPr>
        <w:t>аблица № 2</w:t>
      </w:r>
    </w:p>
    <w:p w14:paraId="4A4C0EE7" w14:textId="77777777" w:rsidR="00BF7A91" w:rsidRDefault="00BF7A91" w:rsidP="00AF20F3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2835"/>
        <w:gridCol w:w="1382"/>
      </w:tblGrid>
      <w:tr w:rsidR="00186C36" w14:paraId="22ADC146" w14:textId="77777777" w:rsidTr="00186C36">
        <w:tc>
          <w:tcPr>
            <w:tcW w:w="534" w:type="dxa"/>
          </w:tcPr>
          <w:p w14:paraId="62E48E48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75333C3D" w14:textId="77777777" w:rsidR="00186C36" w:rsidRPr="00186C36" w:rsidRDefault="00186C36" w:rsidP="00186C36">
            <w:pPr>
              <w:pStyle w:val="af7"/>
              <w:ind w:lef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  <w:p w14:paraId="499AF96E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5FC1CF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Перечень документов, необходимых для предоставления Услуги документов</w:t>
            </w:r>
          </w:p>
        </w:tc>
        <w:tc>
          <w:tcPr>
            <w:tcW w:w="2835" w:type="dxa"/>
          </w:tcPr>
          <w:p w14:paraId="499AFBAA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2" w:type="dxa"/>
          </w:tcPr>
          <w:p w14:paraId="59B57DF3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Иные требования</w:t>
            </w:r>
          </w:p>
        </w:tc>
      </w:tr>
      <w:tr w:rsidR="005844B0" w14:paraId="685FE404" w14:textId="77777777" w:rsidTr="002A5415">
        <w:tc>
          <w:tcPr>
            <w:tcW w:w="9570" w:type="dxa"/>
            <w:gridSpan w:val="5"/>
          </w:tcPr>
          <w:p w14:paraId="7EDC66C7" w14:textId="77777777" w:rsidR="005844B0" w:rsidRPr="005844B0" w:rsidRDefault="005844B0" w:rsidP="005844B0">
            <w:pPr>
              <w:widowControl w:val="0"/>
              <w:rPr>
                <w:rFonts w:ascii="PT Astra Serif" w:hAnsi="PT Astra Serif"/>
              </w:rPr>
            </w:pPr>
            <w:r w:rsidRPr="005844B0"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принятия о предоставлении услуги, которые </w:t>
            </w:r>
            <w:r>
              <w:rPr>
                <w:rFonts w:ascii="PT Astra Serif" w:hAnsi="PT Astra Serif"/>
              </w:rPr>
              <w:t>заявитель должен предоставить са</w:t>
            </w:r>
            <w:r w:rsidRPr="005844B0">
              <w:rPr>
                <w:rFonts w:ascii="PT Astra Serif" w:hAnsi="PT Astra Serif"/>
              </w:rPr>
              <w:t>мостоятельно</w:t>
            </w:r>
          </w:p>
        </w:tc>
      </w:tr>
      <w:tr w:rsidR="00186C36" w14:paraId="549F0885" w14:textId="77777777" w:rsidTr="00186C36">
        <w:tc>
          <w:tcPr>
            <w:tcW w:w="534" w:type="dxa"/>
          </w:tcPr>
          <w:p w14:paraId="41BB53E1" w14:textId="77777777" w:rsidR="00186C36" w:rsidRPr="00F96647" w:rsidRDefault="00186C36" w:rsidP="00186C3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A8DC431" w14:textId="77777777" w:rsidR="00186C36" w:rsidRPr="00F96647" w:rsidRDefault="00186C36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2835" w:type="dxa"/>
          </w:tcPr>
          <w:p w14:paraId="3BAC6364" w14:textId="77777777" w:rsidR="00186C36" w:rsidRPr="00F96647" w:rsidRDefault="00186C36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Заявление (запрос)</w:t>
            </w:r>
          </w:p>
        </w:tc>
        <w:tc>
          <w:tcPr>
            <w:tcW w:w="2835" w:type="dxa"/>
          </w:tcPr>
          <w:p w14:paraId="5F6DDA21" w14:textId="77777777" w:rsidR="00186C36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14:paraId="145605EC" w14:textId="77777777" w:rsidR="00F96647" w:rsidRPr="00F96647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3.Почтовая связь</w:t>
            </w:r>
          </w:p>
        </w:tc>
        <w:tc>
          <w:tcPr>
            <w:tcW w:w="1382" w:type="dxa"/>
          </w:tcPr>
          <w:p w14:paraId="432DF1B8" w14:textId="77777777" w:rsidR="00186C36" w:rsidRPr="00F96647" w:rsidRDefault="00F96647" w:rsidP="000E0C32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«ВСЕ», </w:t>
            </w:r>
            <w:proofErr w:type="gramStart"/>
            <w:r w:rsidR="000E0C32">
              <w:rPr>
                <w:rFonts w:ascii="PT Astra Serif" w:hAnsi="PT Astra Serif"/>
                <w:sz w:val="24"/>
                <w:szCs w:val="24"/>
              </w:rPr>
              <w:t>ПС,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Д(1)</w:t>
            </w:r>
          </w:p>
        </w:tc>
      </w:tr>
      <w:tr w:rsidR="00186C36" w14:paraId="4D483FE7" w14:textId="77777777" w:rsidTr="00186C36">
        <w:tc>
          <w:tcPr>
            <w:tcW w:w="534" w:type="dxa"/>
          </w:tcPr>
          <w:p w14:paraId="7416A6A3" w14:textId="77777777" w:rsidR="00186C36" w:rsidRPr="00F96647" w:rsidRDefault="00F96647" w:rsidP="00186C3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403B0A1" w14:textId="77777777" w:rsidR="00186C36" w:rsidRPr="00F96647" w:rsidRDefault="00F96647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2835" w:type="dxa"/>
          </w:tcPr>
          <w:p w14:paraId="3C9BDC3E" w14:textId="77777777" w:rsidR="00186C36" w:rsidRPr="00F96647" w:rsidRDefault="00F96647" w:rsidP="005844B0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Документ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удостоверяющий личность</w:t>
            </w:r>
            <w:r w:rsidR="005844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(оригинал или копия)</w:t>
            </w:r>
            <w:r w:rsidR="005844B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25D0280" w14:textId="77777777" w:rsidR="00F96647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14:paraId="0535C963" w14:textId="77777777" w:rsidR="00186C36" w:rsidRPr="00F96647" w:rsidRDefault="00F96647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3.Почтовая связь</w:t>
            </w:r>
          </w:p>
        </w:tc>
        <w:tc>
          <w:tcPr>
            <w:tcW w:w="1382" w:type="dxa"/>
          </w:tcPr>
          <w:p w14:paraId="7B7B891E" w14:textId="77777777" w:rsidR="00186C36" w:rsidRPr="00F96647" w:rsidRDefault="000E0C32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«ВСЕ»,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ПС,О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Д(1)</w:t>
            </w:r>
          </w:p>
        </w:tc>
      </w:tr>
      <w:tr w:rsidR="005844B0" w14:paraId="4488B600" w14:textId="77777777" w:rsidTr="00186C36">
        <w:tc>
          <w:tcPr>
            <w:tcW w:w="534" w:type="dxa"/>
          </w:tcPr>
          <w:p w14:paraId="67C8726F" w14:textId="77777777" w:rsidR="005844B0" w:rsidRDefault="005844B0" w:rsidP="00186C3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 </w:t>
            </w:r>
          </w:p>
        </w:tc>
        <w:tc>
          <w:tcPr>
            <w:tcW w:w="1984" w:type="dxa"/>
          </w:tcPr>
          <w:p w14:paraId="0FDAED49" w14:textId="77777777" w:rsidR="005844B0" w:rsidRPr="00F96647" w:rsidRDefault="005844B0" w:rsidP="00F96647">
            <w:pPr>
              <w:widowControl w:val="0"/>
              <w:rPr>
                <w:rFonts w:ascii="PT Astra Serif" w:hAnsi="PT Astra Serif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2835" w:type="dxa"/>
          </w:tcPr>
          <w:p w14:paraId="5CCDBEA4" w14:textId="77777777" w:rsidR="005844B0" w:rsidRDefault="005844B0" w:rsidP="005844B0">
            <w:pPr>
              <w:widowControl w:val="0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Документ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удостоверяющий личность и доверенность (оригинал или копия) </w:t>
            </w:r>
            <w:r w:rsidRPr="008218F8">
              <w:rPr>
                <w:rFonts w:ascii="PT Astra Serif" w:hAnsi="PT Astra Serif"/>
              </w:rPr>
              <w:t>уполномоченн</w:t>
            </w:r>
            <w:r>
              <w:rPr>
                <w:rFonts w:ascii="PT Astra Serif" w:hAnsi="PT Astra Serif"/>
              </w:rPr>
              <w:t xml:space="preserve">ого </w:t>
            </w:r>
            <w:r w:rsidRPr="008218F8">
              <w:rPr>
                <w:rFonts w:ascii="PT Astra Serif" w:hAnsi="PT Astra Serif"/>
              </w:rPr>
              <w:t>представител</w:t>
            </w:r>
            <w:r>
              <w:rPr>
                <w:rFonts w:ascii="PT Astra Serif" w:hAnsi="PT Astra Serif"/>
              </w:rPr>
              <w:t>я</w:t>
            </w:r>
            <w:r w:rsidRPr="008218F8">
              <w:rPr>
                <w:rFonts w:ascii="PT Astra Serif" w:hAnsi="PT Astra Serif"/>
              </w:rPr>
              <w:t xml:space="preserve"> по доверенности</w:t>
            </w:r>
          </w:p>
        </w:tc>
        <w:tc>
          <w:tcPr>
            <w:tcW w:w="2835" w:type="dxa"/>
          </w:tcPr>
          <w:p w14:paraId="5C179176" w14:textId="77777777" w:rsidR="005844B0" w:rsidRDefault="005844B0" w:rsidP="005844B0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14:paraId="0F344DB0" w14:textId="77777777" w:rsidR="005844B0" w:rsidRDefault="005844B0" w:rsidP="005844B0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3.Почтовая связь</w:t>
            </w:r>
          </w:p>
        </w:tc>
        <w:tc>
          <w:tcPr>
            <w:tcW w:w="1382" w:type="dxa"/>
          </w:tcPr>
          <w:p w14:paraId="6495090A" w14:textId="77777777" w:rsidR="005844B0" w:rsidRDefault="00C504C4" w:rsidP="00F96647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«ВСЕ»,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ПС,О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Д(1)</w:t>
            </w:r>
          </w:p>
        </w:tc>
      </w:tr>
    </w:tbl>
    <w:p w14:paraId="4BBAF105" w14:textId="77777777" w:rsidR="00186C36" w:rsidRPr="005844B0" w:rsidRDefault="00186C36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5DBD308B" w14:textId="77777777"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DFC3BA2" w14:textId="77777777"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088885A" w14:textId="77777777"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60E397A5" w14:textId="77777777"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63D8290" w14:textId="77777777"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0C69E2F" w14:textId="77777777" w:rsidR="001A6DE7" w:rsidRDefault="001A6DE7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6EAF630A" w14:textId="77777777"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9775B09" w14:textId="77777777" w:rsidR="00AF20F3" w:rsidRDefault="00AF20F3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2EC5165" w14:textId="77777777" w:rsidR="00AF20F3" w:rsidRPr="007D6A0A" w:rsidRDefault="00AF20F3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EFB6376" w14:textId="77777777" w:rsidR="00E24DD7" w:rsidRDefault="00E24DD7" w:rsidP="007D6A0A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7D6A0A">
        <w:rPr>
          <w:rFonts w:ascii="PT Astra Serif" w:hAnsi="PT Astra Serif"/>
          <w:b/>
          <w:sz w:val="28"/>
        </w:rPr>
        <w:t>Исчерпывающий перечень оснований для отказа в приеме запроса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</w:t>
      </w:r>
      <w:r w:rsidR="007D6A0A" w:rsidRPr="007D6A0A">
        <w:rPr>
          <w:rFonts w:ascii="PT Astra Serif" w:hAnsi="PT Astra Serif"/>
          <w:b/>
          <w:sz w:val="28"/>
        </w:rPr>
        <w:t xml:space="preserve"> или для отказа в предоставлении муниципальной услуги</w:t>
      </w:r>
    </w:p>
    <w:p w14:paraId="1D23828E" w14:textId="77777777" w:rsidR="00AF20F3" w:rsidRPr="00AF20F3" w:rsidRDefault="00AF20F3" w:rsidP="00AF20F3">
      <w:pPr>
        <w:widowControl w:val="0"/>
        <w:rPr>
          <w:rFonts w:ascii="PT Astra Serif" w:hAnsi="PT Astra Serif"/>
          <w:b/>
          <w:sz w:val="28"/>
        </w:rPr>
      </w:pPr>
    </w:p>
    <w:p w14:paraId="76544F82" w14:textId="77777777" w:rsidR="007D6A0A" w:rsidRDefault="00CE32AD" w:rsidP="00AF20F3">
      <w:pPr>
        <w:pStyle w:val="af7"/>
        <w:widowControl w:val="0"/>
        <w:ind w:left="108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14:paraId="1B7B2AD6" w14:textId="77777777" w:rsidR="00BF7A91" w:rsidRPr="00AF20F3" w:rsidRDefault="00BF7A91" w:rsidP="00AF20F3">
      <w:pPr>
        <w:pStyle w:val="af7"/>
        <w:widowControl w:val="0"/>
        <w:ind w:left="1080"/>
        <w:jc w:val="right"/>
        <w:rPr>
          <w:rFonts w:ascii="PT Astra Serif" w:hAnsi="PT Astra Serif"/>
          <w:sz w:val="28"/>
        </w:rPr>
      </w:pPr>
    </w:p>
    <w:tbl>
      <w:tblPr>
        <w:tblStyle w:val="afd"/>
        <w:tblW w:w="9574" w:type="dxa"/>
        <w:tblLayout w:type="fixed"/>
        <w:tblLook w:val="04A0" w:firstRow="1" w:lastRow="0" w:firstColumn="1" w:lastColumn="0" w:noHBand="0" w:noVBand="1"/>
      </w:tblPr>
      <w:tblGrid>
        <w:gridCol w:w="538"/>
        <w:gridCol w:w="7084"/>
        <w:gridCol w:w="67"/>
        <w:gridCol w:w="22"/>
        <w:gridCol w:w="1863"/>
      </w:tblGrid>
      <w:tr w:rsidR="007D6A0A" w14:paraId="39776712" w14:textId="77777777" w:rsidTr="0056494D">
        <w:trPr>
          <w:trHeight w:val="1172"/>
        </w:trPr>
        <w:tc>
          <w:tcPr>
            <w:tcW w:w="538" w:type="dxa"/>
          </w:tcPr>
          <w:p w14:paraId="5F2709EA" w14:textId="77777777" w:rsidR="007D6A0A" w:rsidRPr="00186C36" w:rsidRDefault="007D6A0A" w:rsidP="00F474AE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7084" w:type="dxa"/>
          </w:tcPr>
          <w:p w14:paraId="77B43C5B" w14:textId="77777777" w:rsidR="007D6A0A" w:rsidRPr="00186C36" w:rsidRDefault="007D6A0A" w:rsidP="007D6A0A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 xml:space="preserve">Перечень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оснований</w:t>
            </w:r>
          </w:p>
        </w:tc>
        <w:tc>
          <w:tcPr>
            <w:tcW w:w="1952" w:type="dxa"/>
            <w:gridSpan w:val="3"/>
          </w:tcPr>
          <w:p w14:paraId="587C73E8" w14:textId="77777777" w:rsidR="007D6A0A" w:rsidRPr="00186C36" w:rsidRDefault="007D6A0A" w:rsidP="007D6A0A">
            <w:pPr>
              <w:pStyle w:val="af7"/>
              <w:ind w:lef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D6A0A" w14:paraId="5A82965F" w14:textId="77777777" w:rsidTr="0056494D">
        <w:tc>
          <w:tcPr>
            <w:tcW w:w="9574" w:type="dxa"/>
            <w:gridSpan w:val="5"/>
          </w:tcPr>
          <w:p w14:paraId="34B9E492" w14:textId="77777777" w:rsidR="007D6A0A" w:rsidRPr="00F96647" w:rsidRDefault="007D6A0A" w:rsidP="007D6A0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D6A0A" w14:paraId="07DB9C4B" w14:textId="77777777" w:rsidTr="0056494D">
        <w:tc>
          <w:tcPr>
            <w:tcW w:w="538" w:type="dxa"/>
          </w:tcPr>
          <w:p w14:paraId="5ECF927A" w14:textId="77777777" w:rsidR="007D6A0A" w:rsidRPr="00F96647" w:rsidRDefault="007D6A0A" w:rsidP="00F474AE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5C333599" w14:textId="77777777" w:rsidR="007D6A0A" w:rsidRPr="00F96647" w:rsidRDefault="007D6A0A" w:rsidP="00F474A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Основания для отказа в приеме запроса и документов законодательством Российской Федерации не предусмотрены.</w:t>
            </w:r>
          </w:p>
        </w:tc>
        <w:tc>
          <w:tcPr>
            <w:tcW w:w="1949" w:type="dxa"/>
            <w:gridSpan w:val="3"/>
          </w:tcPr>
          <w:p w14:paraId="339C2246" w14:textId="77777777" w:rsidR="007D6A0A" w:rsidRPr="00F96647" w:rsidRDefault="007D6A0A" w:rsidP="007D6A0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7D6A0A" w14:paraId="31A9DBAA" w14:textId="77777777" w:rsidTr="0056494D">
        <w:tc>
          <w:tcPr>
            <w:tcW w:w="9574" w:type="dxa"/>
            <w:gridSpan w:val="5"/>
          </w:tcPr>
          <w:p w14:paraId="0F0799F4" w14:textId="77777777" w:rsidR="007D6A0A" w:rsidRDefault="007D6A0A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6494D" w14:paraId="66763CE2" w14:textId="77777777" w:rsidTr="0056494D">
        <w:tc>
          <w:tcPr>
            <w:tcW w:w="534" w:type="dxa"/>
          </w:tcPr>
          <w:p w14:paraId="5C5CE12C" w14:textId="77777777" w:rsidR="0056494D" w:rsidRDefault="0056494D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154" w:type="dxa"/>
            <w:gridSpan w:val="2"/>
          </w:tcPr>
          <w:p w14:paraId="72373BB5" w14:textId="77777777" w:rsidR="0056494D" w:rsidRDefault="0056494D" w:rsidP="0056494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1886" w:type="dxa"/>
            <w:gridSpan w:val="2"/>
          </w:tcPr>
          <w:p w14:paraId="4BFA9014" w14:textId="77777777" w:rsidR="0056494D" w:rsidRDefault="0056494D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56494D" w14:paraId="6FB5F535" w14:textId="77777777" w:rsidTr="004D1A92">
        <w:tc>
          <w:tcPr>
            <w:tcW w:w="9574" w:type="dxa"/>
            <w:gridSpan w:val="5"/>
          </w:tcPr>
          <w:p w14:paraId="610AA056" w14:textId="77777777" w:rsidR="0056494D" w:rsidRPr="00F96647" w:rsidRDefault="0056494D" w:rsidP="0056494D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D6A0A" w14:paraId="7B3024A8" w14:textId="77777777" w:rsidTr="0056494D">
        <w:tc>
          <w:tcPr>
            <w:tcW w:w="538" w:type="dxa"/>
          </w:tcPr>
          <w:p w14:paraId="328CD6A9" w14:textId="77777777" w:rsidR="007D6A0A" w:rsidRDefault="007D6A0A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176" w:type="dxa"/>
            <w:gridSpan w:val="3"/>
          </w:tcPr>
          <w:p w14:paraId="6013D427" w14:textId="77777777" w:rsidR="007D6A0A" w:rsidRDefault="0056494D" w:rsidP="00F474AE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заявления о предоставлении муниципальной услуги не соответствующего форме,</w:t>
            </w:r>
            <w:r w:rsidR="009B4EB4">
              <w:rPr>
                <w:rFonts w:ascii="PT Astra Serif" w:hAnsi="PT Astra Serif"/>
              </w:rPr>
              <w:t xml:space="preserve"> предусмотренной приложением к настоящему Административному регламенту</w:t>
            </w:r>
            <w:r w:rsidR="001C53A7">
              <w:rPr>
                <w:rFonts w:ascii="PT Astra Serif" w:hAnsi="PT Astra Serif"/>
              </w:rPr>
              <w:t>;</w:t>
            </w:r>
          </w:p>
        </w:tc>
        <w:tc>
          <w:tcPr>
            <w:tcW w:w="1860" w:type="dxa"/>
          </w:tcPr>
          <w:p w14:paraId="73BED64C" w14:textId="77777777" w:rsidR="007D6A0A" w:rsidRDefault="009B4EB4" w:rsidP="009B4EB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7D6A0A" w14:paraId="1FAD5718" w14:textId="77777777" w:rsidTr="0056494D">
        <w:tc>
          <w:tcPr>
            <w:tcW w:w="538" w:type="dxa"/>
          </w:tcPr>
          <w:p w14:paraId="00FB3566" w14:textId="77777777" w:rsidR="007D6A0A" w:rsidRDefault="009B4EB4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176" w:type="dxa"/>
            <w:gridSpan w:val="3"/>
          </w:tcPr>
          <w:p w14:paraId="403C40FA" w14:textId="77777777" w:rsidR="007D6A0A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1C53A7">
              <w:rPr>
                <w:rFonts w:ascii="PT Astra Serif" w:hAnsi="PT Astra Serif"/>
              </w:rPr>
              <w:t xml:space="preserve">редставление неполного пакета документов, предусмотренных </w:t>
            </w:r>
            <w:r w:rsidR="00AF20F3">
              <w:rPr>
                <w:rFonts w:ascii="PT Astra Serif" w:hAnsi="PT Astra Serif"/>
              </w:rPr>
              <w:t>в таблице № 2, содержаще</w:t>
            </w:r>
            <w:r>
              <w:rPr>
                <w:rFonts w:ascii="PT Astra Serif" w:hAnsi="PT Astra Serif"/>
              </w:rPr>
              <w:t>йся в приложении к настоящему Административному регламенту;</w:t>
            </w:r>
          </w:p>
        </w:tc>
        <w:tc>
          <w:tcPr>
            <w:tcW w:w="1860" w:type="dxa"/>
          </w:tcPr>
          <w:p w14:paraId="62959621" w14:textId="77777777" w:rsidR="007D6A0A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14:paraId="4F36C916" w14:textId="77777777" w:rsidTr="0056494D">
        <w:tc>
          <w:tcPr>
            <w:tcW w:w="538" w:type="dxa"/>
          </w:tcPr>
          <w:p w14:paraId="57F2E4CC" w14:textId="77777777"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7176" w:type="dxa"/>
            <w:gridSpan w:val="3"/>
          </w:tcPr>
          <w:p w14:paraId="1C403EFA" w14:textId="77777777"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в оригиналах и копиях представленных заявителем документов исправлений;</w:t>
            </w:r>
          </w:p>
        </w:tc>
        <w:tc>
          <w:tcPr>
            <w:tcW w:w="1860" w:type="dxa"/>
          </w:tcPr>
          <w:p w14:paraId="67BCC0A1" w14:textId="77777777"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14:paraId="3F3FF50B" w14:textId="77777777" w:rsidTr="0056494D">
        <w:tc>
          <w:tcPr>
            <w:tcW w:w="538" w:type="dxa"/>
          </w:tcPr>
          <w:p w14:paraId="03CD40B7" w14:textId="77777777"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176" w:type="dxa"/>
            <w:gridSpan w:val="3"/>
          </w:tcPr>
          <w:p w14:paraId="74385949" w14:textId="77777777"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ранее зарегистрированного заявления на рассмотрении;</w:t>
            </w:r>
          </w:p>
        </w:tc>
        <w:tc>
          <w:tcPr>
            <w:tcW w:w="1860" w:type="dxa"/>
          </w:tcPr>
          <w:p w14:paraId="30C63730" w14:textId="77777777"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14:paraId="25FE80CC" w14:textId="77777777" w:rsidTr="0056494D">
        <w:tc>
          <w:tcPr>
            <w:tcW w:w="538" w:type="dxa"/>
          </w:tcPr>
          <w:p w14:paraId="13A88136" w14:textId="77777777"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7176" w:type="dxa"/>
            <w:gridSpan w:val="3"/>
          </w:tcPr>
          <w:p w14:paraId="4271C2C4" w14:textId="77777777" w:rsidR="00CE32AD" w:rsidRDefault="005844B0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</w:t>
            </w:r>
            <w:r w:rsidR="00CE32AD">
              <w:rPr>
                <w:rFonts w:ascii="PT Astra Serif" w:hAnsi="PT Astra Serif"/>
              </w:rPr>
              <w:t>апрашиваемая информация не входит в перечень сведений, предоставляемых в рамках оказания муниципальной услуги.</w:t>
            </w:r>
          </w:p>
        </w:tc>
        <w:tc>
          <w:tcPr>
            <w:tcW w:w="1860" w:type="dxa"/>
          </w:tcPr>
          <w:p w14:paraId="2149C45A" w14:textId="77777777"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</w:tbl>
    <w:p w14:paraId="2F9FCC41" w14:textId="77777777" w:rsidR="007D6A0A" w:rsidRDefault="007D6A0A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206BB1A8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E8B3DEA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ED32994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25EED800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6E14B8B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C1C01A5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7977CADD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03AE7BC5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7CEF53A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9A2A8E8" w14:textId="77777777" w:rsidR="00C504C4" w:rsidRDefault="00C504C4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036A945" w14:textId="77777777" w:rsidR="00C504C4" w:rsidRDefault="00C504C4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C087F81" w14:textId="77777777" w:rsidR="00C504C4" w:rsidRDefault="00C504C4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2D103D9F" w14:textId="77777777" w:rsidR="005844B0" w:rsidRDefault="005844B0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6318DAB8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B8BBC81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ACB7DC6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7BA4F7C2" w14:textId="77777777" w:rsidR="00CE32AD" w:rsidRDefault="00CE32AD" w:rsidP="00CE32AD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Формы заявления и документов, необходимых для предоставления муниципальной услуги</w:t>
      </w:r>
    </w:p>
    <w:p w14:paraId="02C1BDB9" w14:textId="77777777" w:rsidR="00CE32AD" w:rsidRDefault="00CE32AD" w:rsidP="00CE32AD">
      <w:pPr>
        <w:pStyle w:val="af7"/>
        <w:widowControl w:val="0"/>
        <w:ind w:left="1080"/>
        <w:rPr>
          <w:rFonts w:ascii="PT Astra Serif" w:hAnsi="PT Astra Serif"/>
          <w:b/>
          <w:sz w:val="28"/>
        </w:rPr>
      </w:pPr>
    </w:p>
    <w:p w14:paraId="5D981994" w14:textId="77777777" w:rsidR="00CE32AD" w:rsidRPr="00CE32AD" w:rsidRDefault="00CE32AD" w:rsidP="00CE32AD">
      <w:pPr>
        <w:pStyle w:val="af7"/>
        <w:widowControl w:val="0"/>
        <w:ind w:left="0"/>
        <w:jc w:val="center"/>
        <w:rPr>
          <w:rFonts w:ascii="PT Astra Serif" w:hAnsi="PT Astra Serif"/>
          <w:b/>
          <w:sz w:val="28"/>
        </w:rPr>
      </w:pPr>
      <w:r w:rsidRPr="00CE32AD">
        <w:rPr>
          <w:rFonts w:ascii="PT Astra Serif" w:hAnsi="PT Astra Serif"/>
          <w:b/>
          <w:sz w:val="28"/>
        </w:rPr>
        <w:t>Запрос (заявление)</w:t>
      </w:r>
    </w:p>
    <w:p w14:paraId="2F1A2586" w14:textId="77777777" w:rsidR="0025369C" w:rsidRPr="0025369C" w:rsidRDefault="00CE32AD" w:rsidP="0025369C">
      <w:pPr>
        <w:tabs>
          <w:tab w:val="left" w:pos="2160"/>
        </w:tabs>
        <w:jc w:val="center"/>
        <w:rPr>
          <w:rFonts w:ascii="PT Astra Serif" w:hAnsi="PT Astra Serif"/>
          <w:b/>
          <w:sz w:val="28"/>
          <w:szCs w:val="28"/>
        </w:rPr>
      </w:pPr>
      <w:r w:rsidRPr="0025369C">
        <w:rPr>
          <w:rFonts w:ascii="PT Astra Serif" w:hAnsi="PT Astra Serif"/>
          <w:b/>
          <w:sz w:val="28"/>
          <w:szCs w:val="28"/>
        </w:rPr>
        <w:t>О предоставлении муниципальной услуги «</w:t>
      </w:r>
      <w:r w:rsidR="0025369C" w:rsidRPr="0025369C">
        <w:rPr>
          <w:rFonts w:ascii="PT Astra Serif" w:hAnsi="PT Astra Serif"/>
          <w:b/>
          <w:sz w:val="28"/>
          <w:szCs w:val="28"/>
        </w:rPr>
        <w:t>Предоставление доступа к справочно-поисковому</w:t>
      </w:r>
    </w:p>
    <w:p w14:paraId="191E5F99" w14:textId="77777777" w:rsidR="0025369C" w:rsidRPr="0025369C" w:rsidRDefault="0025369C" w:rsidP="0025369C">
      <w:pPr>
        <w:tabs>
          <w:tab w:val="left" w:pos="2160"/>
        </w:tabs>
        <w:jc w:val="center"/>
        <w:rPr>
          <w:rFonts w:ascii="PT Astra Serif" w:hAnsi="PT Astra Serif"/>
          <w:b/>
          <w:sz w:val="28"/>
          <w:szCs w:val="28"/>
        </w:rPr>
      </w:pPr>
      <w:r w:rsidRPr="0025369C">
        <w:rPr>
          <w:rFonts w:ascii="PT Astra Serif" w:hAnsi="PT Astra Serif"/>
          <w:b/>
          <w:sz w:val="28"/>
          <w:szCs w:val="28"/>
        </w:rPr>
        <w:t>аппарату и базам данных муниципальных библиотек»</w:t>
      </w:r>
    </w:p>
    <w:p w14:paraId="3D4622DC" w14:textId="77777777" w:rsidR="00186AB5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0"/>
          <w:u w:val="single"/>
        </w:rPr>
      </w:pPr>
    </w:p>
    <w:p w14:paraId="46B42731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Директору</w:t>
      </w:r>
    </w:p>
    <w:p w14:paraId="08505167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14:paraId="0C4FA4A7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666C520A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 xml:space="preserve">(наименование учреждения)                                                        </w:t>
      </w:r>
    </w:p>
    <w:p w14:paraId="64942C63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от ____________________________________,</w:t>
      </w:r>
    </w:p>
    <w:p w14:paraId="2377BB3E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(фамилия, имя, отчество)</w:t>
      </w:r>
    </w:p>
    <w:p w14:paraId="4356F4DE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проживающего по адресу ____________________</w:t>
      </w:r>
    </w:p>
    <w:p w14:paraId="79FCBD17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6FEF1064" w14:textId="77777777" w:rsidR="00186AB5" w:rsidRPr="003045B3" w:rsidRDefault="00186AB5" w:rsidP="00186AB5">
      <w:pPr>
        <w:rPr>
          <w:rFonts w:ascii="PT Astra Serif" w:hAnsi="PT Astra Serif"/>
          <w:sz w:val="28"/>
          <w:szCs w:val="28"/>
        </w:rPr>
      </w:pPr>
    </w:p>
    <w:p w14:paraId="4154C20A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Заявление</w:t>
      </w:r>
    </w:p>
    <w:p w14:paraId="6BA4E142" w14:textId="77777777" w:rsidR="0025369C" w:rsidRPr="009F5B47" w:rsidRDefault="00186AB5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 предоставлении муниципальной услуги «</w:t>
      </w:r>
      <w:r w:rsidR="0025369C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</w:t>
      </w:r>
    </w:p>
    <w:p w14:paraId="2F6282D6" w14:textId="77777777" w:rsidR="0025369C" w:rsidRPr="009F5B47" w:rsidRDefault="0025369C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9F5B47">
        <w:rPr>
          <w:rFonts w:ascii="PT Astra Serif" w:hAnsi="PT Astra Serif"/>
          <w:sz w:val="28"/>
          <w:szCs w:val="28"/>
        </w:rPr>
        <w:t>аппарату и базам данных муниципальных библиотек»</w:t>
      </w:r>
    </w:p>
    <w:p w14:paraId="714207E8" w14:textId="77777777" w:rsidR="00186AB5" w:rsidRPr="003045B3" w:rsidRDefault="00186AB5" w:rsidP="003045B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0D364A04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Прошу Вас предоставить информацию _______________________________________________________________________________</w:t>
      </w:r>
    </w:p>
    <w:p w14:paraId="76C2434E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(наименование услуги)</w:t>
      </w:r>
    </w:p>
    <w:p w14:paraId="159D0EF6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14:paraId="45539E27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(иные сведения, которые заявитель считает необходимым сообщить)</w:t>
      </w:r>
    </w:p>
    <w:p w14:paraId="33E70D25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41F00927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Ответ прошу направить по адресу: _____________________________________</w:t>
      </w:r>
      <w:r w:rsidR="003045B3">
        <w:rPr>
          <w:rFonts w:ascii="PT Astra Serif" w:hAnsi="PT Astra Serif"/>
          <w:sz w:val="28"/>
          <w:szCs w:val="28"/>
        </w:rPr>
        <w:t>_____________________________</w:t>
      </w:r>
    </w:p>
    <w:p w14:paraId="309BE64D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 (полный почтовый адрес или/и адрес электронной почты, адрес </w:t>
      </w:r>
      <w:proofErr w:type="spellStart"/>
      <w:r w:rsidRPr="003045B3">
        <w:rPr>
          <w:rFonts w:ascii="PT Astra Serif" w:hAnsi="PT Astra Serif"/>
          <w:sz w:val="28"/>
          <w:szCs w:val="28"/>
        </w:rPr>
        <w:t>телефаксимильной</w:t>
      </w:r>
      <w:proofErr w:type="spellEnd"/>
      <w:r w:rsidRPr="003045B3">
        <w:rPr>
          <w:rFonts w:ascii="PT Astra Serif" w:hAnsi="PT Astra Serif"/>
          <w:sz w:val="28"/>
          <w:szCs w:val="28"/>
        </w:rPr>
        <w:t xml:space="preserve"> связи)</w:t>
      </w:r>
    </w:p>
    <w:p w14:paraId="67DED63C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Подпись заявителя.</w:t>
      </w:r>
    </w:p>
    <w:p w14:paraId="6ACDB9D3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Дата подачи запроса.</w:t>
      </w:r>
    </w:p>
    <w:p w14:paraId="715EC16B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5B2F2A1E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</w:t>
      </w:r>
      <w:r w:rsidRPr="003045B3">
        <w:rPr>
          <w:rFonts w:ascii="PT Astra Serif" w:hAnsi="PT Astra Serif"/>
          <w:sz w:val="28"/>
          <w:szCs w:val="28"/>
        </w:rPr>
        <w:br w:type="page"/>
      </w:r>
    </w:p>
    <w:p w14:paraId="3B6FB1AB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lastRenderedPageBreak/>
        <w:t>Директору</w:t>
      </w:r>
    </w:p>
    <w:p w14:paraId="46FFAEC2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14:paraId="59E026CF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073DC758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 xml:space="preserve">(наименование учреждения)                                                        </w:t>
      </w:r>
    </w:p>
    <w:p w14:paraId="68151CE9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от ____________________________________,</w:t>
      </w:r>
    </w:p>
    <w:p w14:paraId="0D02FB5A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(фамилия, имя, отчество)</w:t>
      </w:r>
    </w:p>
    <w:p w14:paraId="467163F7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проживающего по адресу ____________________</w:t>
      </w:r>
    </w:p>
    <w:p w14:paraId="0714E462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</w:p>
    <w:p w14:paraId="478A3B6C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1D168470" w14:textId="77777777" w:rsidR="00186AB5" w:rsidRPr="003045B3" w:rsidRDefault="00186AB5" w:rsidP="00186AB5">
      <w:pPr>
        <w:rPr>
          <w:rFonts w:ascii="PT Astra Serif" w:hAnsi="PT Astra Serif"/>
          <w:sz w:val="28"/>
          <w:szCs w:val="28"/>
        </w:rPr>
      </w:pPr>
    </w:p>
    <w:p w14:paraId="03E38D3D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Заявление</w:t>
      </w:r>
    </w:p>
    <w:p w14:paraId="4BAE1AC0" w14:textId="77777777" w:rsidR="0025369C" w:rsidRPr="009F5B47" w:rsidRDefault="00186AB5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 предоставлении муниципальной услуги «</w:t>
      </w:r>
      <w:r w:rsidR="0025369C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</w:t>
      </w:r>
    </w:p>
    <w:p w14:paraId="71451D6D" w14:textId="77777777" w:rsidR="0025369C" w:rsidRPr="009F5B47" w:rsidRDefault="0025369C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9F5B47">
        <w:rPr>
          <w:rFonts w:ascii="PT Astra Serif" w:hAnsi="PT Astra Serif"/>
          <w:sz w:val="28"/>
          <w:szCs w:val="28"/>
        </w:rPr>
        <w:t>аппарату и базам данных муниципальных библиотек»</w:t>
      </w:r>
    </w:p>
    <w:p w14:paraId="0386CB19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652A3228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Прошу Вас предоставить информацию (ФИО физического лица)______ о ________________________________________________________________________________</w:t>
      </w:r>
    </w:p>
    <w:p w14:paraId="1ED30B97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(наименование услуги)</w:t>
      </w:r>
    </w:p>
    <w:p w14:paraId="21705847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14:paraId="6DF76D03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(иные сведения, которые заявитель считает необходимым сообщить)</w:t>
      </w:r>
    </w:p>
    <w:p w14:paraId="481E0865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4334F1B8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Ответ прошу направить по адресу: ___________________________________________________________________  </w:t>
      </w:r>
    </w:p>
    <w:p w14:paraId="6129F051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(полный почтовый адрес или/и адрес электронной почты, адрес </w:t>
      </w:r>
      <w:proofErr w:type="spellStart"/>
      <w:r w:rsidRPr="003045B3">
        <w:rPr>
          <w:rFonts w:ascii="PT Astra Serif" w:hAnsi="PT Astra Serif"/>
          <w:sz w:val="28"/>
          <w:szCs w:val="28"/>
        </w:rPr>
        <w:t>телефаксимильной</w:t>
      </w:r>
      <w:proofErr w:type="spellEnd"/>
      <w:r w:rsidRPr="003045B3">
        <w:rPr>
          <w:rFonts w:ascii="PT Astra Serif" w:hAnsi="PT Astra Serif"/>
          <w:sz w:val="28"/>
          <w:szCs w:val="28"/>
        </w:rPr>
        <w:t xml:space="preserve"> связи)</w:t>
      </w:r>
    </w:p>
    <w:p w14:paraId="20F5306A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794F15F1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Подпись представителя заявителя.</w:t>
      </w:r>
    </w:p>
    <w:p w14:paraId="6A09AAAC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Дата подачи запроса.</w:t>
      </w:r>
    </w:p>
    <w:p w14:paraId="0FE56686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6E9AD494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</w:t>
      </w:r>
      <w:r w:rsidRPr="003045B3">
        <w:rPr>
          <w:rFonts w:ascii="PT Astra Serif" w:hAnsi="PT Astra Serif"/>
          <w:sz w:val="28"/>
          <w:szCs w:val="28"/>
        </w:rPr>
        <w:br w:type="page"/>
      </w:r>
    </w:p>
    <w:p w14:paraId="44DA30EB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lastRenderedPageBreak/>
        <w:t>Директору</w:t>
      </w:r>
    </w:p>
    <w:p w14:paraId="01938AA8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14:paraId="143AF5FF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34FBFC7F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 xml:space="preserve">(наименование учреждения)                                                        </w:t>
      </w:r>
    </w:p>
    <w:p w14:paraId="421276B5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от ____________________________________,</w:t>
      </w:r>
    </w:p>
    <w:p w14:paraId="5960C26D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(фамилия, имя, отчество)</w:t>
      </w:r>
    </w:p>
    <w:p w14:paraId="700FA876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проживающего по адресу ____________________</w:t>
      </w:r>
    </w:p>
    <w:p w14:paraId="23BEA10B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</w:p>
    <w:p w14:paraId="6334E54E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7F4DD805" w14:textId="77777777" w:rsidR="00186AB5" w:rsidRPr="003045B3" w:rsidRDefault="00186AB5" w:rsidP="00186AB5">
      <w:pPr>
        <w:rPr>
          <w:rFonts w:ascii="PT Astra Serif" w:hAnsi="PT Astra Serif"/>
          <w:sz w:val="28"/>
          <w:szCs w:val="28"/>
        </w:rPr>
      </w:pPr>
    </w:p>
    <w:p w14:paraId="68652D3A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Заявление</w:t>
      </w:r>
    </w:p>
    <w:p w14:paraId="0C84FC31" w14:textId="77777777" w:rsidR="0025369C" w:rsidRPr="009F5B47" w:rsidRDefault="00186AB5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 предоставлении муниципальной услуги «</w:t>
      </w:r>
      <w:r w:rsidR="0025369C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</w:t>
      </w:r>
    </w:p>
    <w:p w14:paraId="64CB896A" w14:textId="77777777" w:rsidR="0025369C" w:rsidRPr="009F5B47" w:rsidRDefault="0025369C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9F5B47">
        <w:rPr>
          <w:rFonts w:ascii="PT Astra Serif" w:hAnsi="PT Astra Serif"/>
          <w:sz w:val="28"/>
          <w:szCs w:val="28"/>
        </w:rPr>
        <w:t>аппарату и базам данных муниципальных библиотек»</w:t>
      </w:r>
    </w:p>
    <w:p w14:paraId="6F638863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587438D9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7DB5B279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Прошу Вас предоставить информацию __________________ (наименование </w:t>
      </w:r>
      <w:proofErr w:type="spellStart"/>
      <w:r w:rsidRPr="003045B3">
        <w:rPr>
          <w:rFonts w:ascii="PT Astra Serif" w:hAnsi="PT Astra Serif"/>
          <w:sz w:val="28"/>
          <w:szCs w:val="28"/>
        </w:rPr>
        <w:t>юр.лица</w:t>
      </w:r>
      <w:proofErr w:type="spellEnd"/>
      <w:r w:rsidRPr="003045B3">
        <w:rPr>
          <w:rFonts w:ascii="PT Astra Serif" w:hAnsi="PT Astra Serif"/>
          <w:sz w:val="28"/>
          <w:szCs w:val="28"/>
        </w:rPr>
        <w:t>, которому необходимо представить информацию) о ______________________________________________________________________________</w:t>
      </w:r>
    </w:p>
    <w:p w14:paraId="3E8CBD66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(наименование услуги)</w:t>
      </w:r>
    </w:p>
    <w:p w14:paraId="384ACC32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14:paraId="28886159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(иные сведения, которые заявитель считает необходимым сообщить)</w:t>
      </w:r>
    </w:p>
    <w:p w14:paraId="130B5C3E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35DE5FE3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Ответ прошу направить по адресу: ___________________________________________________________________  </w:t>
      </w:r>
    </w:p>
    <w:p w14:paraId="2F114522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(полный почтовый адрес или/и адрес электронной почты, адрес </w:t>
      </w:r>
      <w:proofErr w:type="spellStart"/>
      <w:r w:rsidRPr="003045B3">
        <w:rPr>
          <w:rFonts w:ascii="PT Astra Serif" w:hAnsi="PT Astra Serif"/>
          <w:sz w:val="28"/>
          <w:szCs w:val="28"/>
        </w:rPr>
        <w:t>телефаксимильной</w:t>
      </w:r>
      <w:proofErr w:type="spellEnd"/>
      <w:r w:rsidRPr="003045B3">
        <w:rPr>
          <w:rFonts w:ascii="PT Astra Serif" w:hAnsi="PT Astra Serif"/>
          <w:sz w:val="28"/>
          <w:szCs w:val="28"/>
        </w:rPr>
        <w:t xml:space="preserve"> связи)</w:t>
      </w:r>
    </w:p>
    <w:p w14:paraId="4495EFA2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4717023A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Подпись руководителя организации.</w:t>
      </w:r>
    </w:p>
    <w:p w14:paraId="58BD45E2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Дата подачи запроса.</w:t>
      </w:r>
    </w:p>
    <w:p w14:paraId="702ECEA2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4EBA0D65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</w:t>
      </w:r>
      <w:r w:rsidRPr="003045B3">
        <w:rPr>
          <w:rFonts w:ascii="PT Astra Serif" w:hAnsi="PT Astra Serif"/>
          <w:sz w:val="28"/>
          <w:szCs w:val="28"/>
        </w:rPr>
        <w:br w:type="page"/>
      </w:r>
    </w:p>
    <w:p w14:paraId="52A0AEF0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lastRenderedPageBreak/>
        <w:t>Директору</w:t>
      </w:r>
    </w:p>
    <w:p w14:paraId="7963FF75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14:paraId="0C4C1648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5DFF757D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 xml:space="preserve">(наименование учреждения)                                                        </w:t>
      </w:r>
    </w:p>
    <w:p w14:paraId="2C4B1221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от ____________________________________,</w:t>
      </w:r>
    </w:p>
    <w:p w14:paraId="57034E09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(фамилия, имя, отчество)</w:t>
      </w:r>
    </w:p>
    <w:p w14:paraId="34D58523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проживающего по адресу ____________________</w:t>
      </w:r>
    </w:p>
    <w:p w14:paraId="7E616FB2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</w:p>
    <w:p w14:paraId="7B06F3A6" w14:textId="77777777"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54BE2E66" w14:textId="77777777" w:rsidR="00186AB5" w:rsidRPr="003045B3" w:rsidRDefault="00186AB5" w:rsidP="00186AB5">
      <w:pPr>
        <w:rPr>
          <w:rFonts w:ascii="PT Astra Serif" w:hAnsi="PT Astra Serif"/>
          <w:sz w:val="28"/>
          <w:szCs w:val="28"/>
        </w:rPr>
      </w:pPr>
    </w:p>
    <w:p w14:paraId="1F06EC14" w14:textId="77777777" w:rsidR="00186AB5" w:rsidRPr="003045B3" w:rsidRDefault="00186AB5" w:rsidP="0025369C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Заявление</w:t>
      </w:r>
    </w:p>
    <w:p w14:paraId="679B79C1" w14:textId="77777777" w:rsidR="0025369C" w:rsidRPr="009F5B47" w:rsidRDefault="00186AB5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 предоставлении муниципальной услуги «</w:t>
      </w:r>
      <w:r w:rsidR="0025369C" w:rsidRPr="009F5B47">
        <w:rPr>
          <w:rFonts w:ascii="PT Astra Serif" w:hAnsi="PT Astra Serif"/>
          <w:sz w:val="28"/>
          <w:szCs w:val="28"/>
        </w:rPr>
        <w:t>Предоставление доступа к справочно-поисковому</w:t>
      </w:r>
    </w:p>
    <w:p w14:paraId="529ACDAF" w14:textId="77777777" w:rsidR="0025369C" w:rsidRPr="009F5B47" w:rsidRDefault="0025369C" w:rsidP="0025369C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9F5B47">
        <w:rPr>
          <w:rFonts w:ascii="PT Astra Serif" w:hAnsi="PT Astra Serif"/>
          <w:sz w:val="28"/>
          <w:szCs w:val="28"/>
        </w:rPr>
        <w:t>аппарату и базам данных муниципальных библиотек»</w:t>
      </w:r>
    </w:p>
    <w:p w14:paraId="17D193FC" w14:textId="77777777" w:rsidR="00186AB5" w:rsidRPr="003045B3" w:rsidRDefault="00186AB5" w:rsidP="0025369C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5E26E31E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14E3D50F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Прошу Вас предоставить информацию __________________ (наименование </w:t>
      </w:r>
      <w:proofErr w:type="spellStart"/>
      <w:r w:rsidRPr="003045B3">
        <w:rPr>
          <w:rFonts w:ascii="PT Astra Serif" w:hAnsi="PT Astra Serif"/>
          <w:sz w:val="28"/>
          <w:szCs w:val="28"/>
        </w:rPr>
        <w:t>юр.лица</w:t>
      </w:r>
      <w:proofErr w:type="spellEnd"/>
      <w:r w:rsidRPr="003045B3">
        <w:rPr>
          <w:rFonts w:ascii="PT Astra Serif" w:hAnsi="PT Astra Serif"/>
          <w:sz w:val="28"/>
          <w:szCs w:val="28"/>
        </w:rPr>
        <w:t>, которому необходимо предоставить информацию) о _______________________________________________________________________________</w:t>
      </w:r>
    </w:p>
    <w:p w14:paraId="03716E27" w14:textId="77777777" w:rsidR="00186AB5" w:rsidRPr="003045B3" w:rsidRDefault="00186AB5" w:rsidP="00186AB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(наименование услуги)</w:t>
      </w:r>
    </w:p>
    <w:p w14:paraId="319B8F82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14:paraId="37DD30B0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(иные сведения, которые заявитель считает необходимым сообщить)</w:t>
      </w:r>
    </w:p>
    <w:p w14:paraId="3BA1AE33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44A4A156" w14:textId="77777777"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Ответ прошу направить по адресу: ___________________________________________________________________  </w:t>
      </w:r>
    </w:p>
    <w:p w14:paraId="7ACE2CAA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(полный почтовый адрес или/и адрес электронной почты, адрес </w:t>
      </w:r>
      <w:proofErr w:type="spellStart"/>
      <w:r w:rsidRPr="003045B3">
        <w:rPr>
          <w:rFonts w:ascii="PT Astra Serif" w:hAnsi="PT Astra Serif"/>
          <w:sz w:val="28"/>
          <w:szCs w:val="28"/>
        </w:rPr>
        <w:t>телефаксимильной</w:t>
      </w:r>
      <w:proofErr w:type="spellEnd"/>
      <w:r w:rsidRPr="003045B3">
        <w:rPr>
          <w:rFonts w:ascii="PT Astra Serif" w:hAnsi="PT Astra Serif"/>
          <w:sz w:val="28"/>
          <w:szCs w:val="28"/>
        </w:rPr>
        <w:t xml:space="preserve"> связи)</w:t>
      </w:r>
    </w:p>
    <w:p w14:paraId="52948073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26109E03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Подпись представителя </w:t>
      </w:r>
      <w:proofErr w:type="spellStart"/>
      <w:proofErr w:type="gramStart"/>
      <w:r w:rsidRPr="003045B3">
        <w:rPr>
          <w:rFonts w:ascii="PT Astra Serif" w:hAnsi="PT Astra Serif"/>
          <w:sz w:val="28"/>
          <w:szCs w:val="28"/>
        </w:rPr>
        <w:t>юр.лица</w:t>
      </w:r>
      <w:proofErr w:type="spellEnd"/>
      <w:proofErr w:type="gramEnd"/>
      <w:r w:rsidRPr="003045B3">
        <w:rPr>
          <w:rFonts w:ascii="PT Astra Serif" w:hAnsi="PT Astra Serif"/>
          <w:sz w:val="28"/>
          <w:szCs w:val="28"/>
        </w:rPr>
        <w:t>.</w:t>
      </w:r>
    </w:p>
    <w:p w14:paraId="668A9195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Дата подачи запроса.</w:t>
      </w:r>
    </w:p>
    <w:p w14:paraId="6CFFFFAE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3400AE66" w14:textId="77777777"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</w:t>
      </w:r>
    </w:p>
    <w:p w14:paraId="192F4005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44B7C5CD" w14:textId="77777777" w:rsidR="00186AB5" w:rsidRDefault="00186AB5" w:rsidP="00186AB5">
      <w:pPr>
        <w:ind w:firstLine="709"/>
        <w:jc w:val="right"/>
        <w:outlineLvl w:val="1"/>
        <w:rPr>
          <w:rFonts w:ascii="PT Astra Serif" w:hAnsi="PT Astra Serif"/>
          <w:sz w:val="28"/>
        </w:rPr>
      </w:pPr>
    </w:p>
    <w:p w14:paraId="592C15F9" w14:textId="77777777" w:rsidR="00186AB5" w:rsidRDefault="00186AB5" w:rsidP="00186AB5">
      <w:pPr>
        <w:ind w:firstLine="709"/>
        <w:jc w:val="right"/>
        <w:outlineLvl w:val="1"/>
        <w:rPr>
          <w:rFonts w:ascii="PT Astra Serif" w:hAnsi="PT Astra Serif"/>
          <w:sz w:val="28"/>
        </w:rPr>
      </w:pPr>
    </w:p>
    <w:p w14:paraId="0B53DCC2" w14:textId="77777777" w:rsidR="00186AB5" w:rsidRDefault="00186AB5" w:rsidP="00186AB5">
      <w:pPr>
        <w:tabs>
          <w:tab w:val="left" w:pos="2160"/>
        </w:tabs>
        <w:ind w:firstLine="709"/>
        <w:jc w:val="right"/>
        <w:rPr>
          <w:rFonts w:ascii="PT Astra Serif" w:hAnsi="PT Astra Serif"/>
          <w:sz w:val="28"/>
        </w:rPr>
      </w:pPr>
    </w:p>
    <w:p w14:paraId="2B48B626" w14:textId="77777777" w:rsidR="00CE32AD" w:rsidRDefault="00CE32AD" w:rsidP="00186AB5">
      <w:pPr>
        <w:tabs>
          <w:tab w:val="left" w:pos="2160"/>
        </w:tabs>
        <w:ind w:firstLine="709"/>
        <w:jc w:val="right"/>
        <w:rPr>
          <w:rFonts w:ascii="PT Astra Serif" w:hAnsi="PT Astra Serif"/>
          <w:sz w:val="28"/>
        </w:rPr>
      </w:pPr>
    </w:p>
    <w:p w14:paraId="1F80A813" w14:textId="77777777" w:rsidR="00CE32AD" w:rsidRDefault="00CE32AD" w:rsidP="00186AB5">
      <w:pPr>
        <w:tabs>
          <w:tab w:val="left" w:pos="2160"/>
        </w:tabs>
        <w:ind w:firstLine="709"/>
        <w:jc w:val="right"/>
        <w:rPr>
          <w:rFonts w:ascii="PT Astra Serif" w:hAnsi="PT Astra Serif"/>
          <w:sz w:val="28"/>
        </w:rPr>
      </w:pPr>
    </w:p>
    <w:p w14:paraId="25BC9355" w14:textId="77777777" w:rsidR="00CE32AD" w:rsidRDefault="00CE32AD" w:rsidP="00186AB5">
      <w:pPr>
        <w:tabs>
          <w:tab w:val="left" w:pos="2160"/>
        </w:tabs>
        <w:ind w:firstLine="709"/>
        <w:jc w:val="right"/>
        <w:rPr>
          <w:rFonts w:ascii="PT Astra Serif" w:hAnsi="PT Astra Serif"/>
          <w:sz w:val="28"/>
        </w:rPr>
      </w:pPr>
    </w:p>
    <w:p w14:paraId="4E6CE0B8" w14:textId="77777777" w:rsidR="00CE32AD" w:rsidRPr="00CE32AD" w:rsidRDefault="00CE32AD" w:rsidP="00CE32AD">
      <w:pPr>
        <w:pStyle w:val="af7"/>
        <w:numPr>
          <w:ilvl w:val="0"/>
          <w:numId w:val="16"/>
        </w:numPr>
        <w:tabs>
          <w:tab w:val="left" w:pos="2160"/>
        </w:tabs>
        <w:jc w:val="center"/>
        <w:rPr>
          <w:rFonts w:ascii="PT Astra Serif" w:hAnsi="PT Astra Serif"/>
          <w:b/>
          <w:sz w:val="28"/>
        </w:rPr>
      </w:pPr>
      <w:r w:rsidRPr="00CE32AD">
        <w:rPr>
          <w:rFonts w:ascii="PT Astra Serif" w:hAnsi="PT Astra Serif"/>
          <w:b/>
          <w:sz w:val="28"/>
        </w:rPr>
        <w:t>Перечень функциональных органов, участвующих в предоставлении муниципальной услуги</w:t>
      </w:r>
    </w:p>
    <w:p w14:paraId="41F5DF91" w14:textId="77777777" w:rsidR="00186AB5" w:rsidRDefault="00186AB5" w:rsidP="00CE32AD">
      <w:pPr>
        <w:jc w:val="center"/>
        <w:rPr>
          <w:rFonts w:ascii="PT Astra Serif" w:hAnsi="PT Astra Serif"/>
          <w:b/>
        </w:rPr>
      </w:pPr>
    </w:p>
    <w:p w14:paraId="108E86A9" w14:textId="77777777" w:rsidR="00CE32AD" w:rsidRDefault="00CE32AD" w:rsidP="00CE32AD">
      <w:pPr>
        <w:jc w:val="right"/>
        <w:rPr>
          <w:rFonts w:ascii="PT Astra Serif" w:hAnsi="PT Astra Serif"/>
        </w:rPr>
      </w:pPr>
      <w:r w:rsidRPr="00CE32AD">
        <w:rPr>
          <w:rFonts w:ascii="PT Astra Serif" w:hAnsi="PT Astra Serif"/>
        </w:rPr>
        <w:lastRenderedPageBreak/>
        <w:t>таблица № 4</w:t>
      </w:r>
    </w:p>
    <w:p w14:paraId="46D0B1B9" w14:textId="77777777" w:rsidR="00CE32AD" w:rsidRDefault="00CE32AD" w:rsidP="00CE32AD">
      <w:pPr>
        <w:jc w:val="right"/>
        <w:rPr>
          <w:rFonts w:ascii="PT Astra Serif" w:hAnsi="PT Astra Serif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CE32AD" w14:paraId="42D6D371" w14:textId="77777777" w:rsidTr="009955A6">
        <w:tc>
          <w:tcPr>
            <w:tcW w:w="675" w:type="dxa"/>
          </w:tcPr>
          <w:p w14:paraId="4F3EE61D" w14:textId="77777777" w:rsidR="00CE32AD" w:rsidRPr="009955A6" w:rsidRDefault="009955A6" w:rsidP="009955A6">
            <w:pPr>
              <w:jc w:val="center"/>
              <w:rPr>
                <w:rFonts w:ascii="PT Astra Serif" w:hAnsi="PT Astra Serif"/>
                <w:b/>
              </w:rPr>
            </w:pPr>
            <w:r w:rsidRPr="009955A6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8895" w:type="dxa"/>
          </w:tcPr>
          <w:p w14:paraId="3B0ED38E" w14:textId="77777777" w:rsidR="00CE32AD" w:rsidRPr="009955A6" w:rsidRDefault="009955A6" w:rsidP="009955A6">
            <w:pPr>
              <w:jc w:val="center"/>
              <w:rPr>
                <w:rFonts w:ascii="PT Astra Serif" w:hAnsi="PT Astra Serif"/>
                <w:b/>
              </w:rPr>
            </w:pPr>
            <w:r w:rsidRPr="009955A6">
              <w:rPr>
                <w:rFonts w:ascii="PT Astra Serif" w:hAnsi="PT Astra Serif"/>
                <w:b/>
              </w:rPr>
              <w:t>Полное наименование муниципального учреждения</w:t>
            </w:r>
          </w:p>
        </w:tc>
      </w:tr>
      <w:tr w:rsidR="00CE32AD" w14:paraId="239D5B8A" w14:textId="77777777" w:rsidTr="009955A6">
        <w:tc>
          <w:tcPr>
            <w:tcW w:w="675" w:type="dxa"/>
          </w:tcPr>
          <w:p w14:paraId="467A5C42" w14:textId="77777777" w:rsidR="00CE32AD" w:rsidRDefault="009955A6" w:rsidP="009955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8895" w:type="dxa"/>
          </w:tcPr>
          <w:p w14:paraId="5F323162" w14:textId="77777777" w:rsidR="00CE32AD" w:rsidRDefault="00AF6C27" w:rsidP="00AF6C2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  <w:r w:rsidRPr="009F5B47">
              <w:rPr>
                <w:rFonts w:ascii="PT Astra Serif" w:hAnsi="PT Astra Serif"/>
                <w:sz w:val="28"/>
                <w:szCs w:val="28"/>
              </w:rPr>
              <w:t>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9F5B47">
              <w:rPr>
                <w:rFonts w:ascii="PT Astra Serif" w:hAnsi="PT Astra Serif"/>
                <w:sz w:val="28"/>
                <w:szCs w:val="28"/>
              </w:rPr>
              <w:t xml:space="preserve"> бюджетн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9F5B47">
              <w:rPr>
                <w:rFonts w:ascii="PT Astra Serif" w:hAnsi="PT Astra Serif"/>
                <w:sz w:val="28"/>
                <w:szCs w:val="28"/>
              </w:rPr>
              <w:t xml:space="preserve"> учреждение культуры «Городская библиотечная система муниципального образования город Богородицк Богородицкого района»</w:t>
            </w:r>
          </w:p>
        </w:tc>
      </w:tr>
      <w:tr w:rsidR="00CE32AD" w14:paraId="5F308198" w14:textId="77777777" w:rsidTr="009955A6">
        <w:tc>
          <w:tcPr>
            <w:tcW w:w="675" w:type="dxa"/>
          </w:tcPr>
          <w:p w14:paraId="66CD75ED" w14:textId="77777777" w:rsidR="00CE32AD" w:rsidRDefault="009955A6" w:rsidP="009955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895" w:type="dxa"/>
          </w:tcPr>
          <w:p w14:paraId="7331F929" w14:textId="77777777" w:rsidR="00CE32AD" w:rsidRDefault="00AF6C27" w:rsidP="00AF6C2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  <w:r w:rsidRPr="009F5B47">
              <w:rPr>
                <w:rFonts w:ascii="PT Astra Serif" w:hAnsi="PT Astra Serif"/>
                <w:sz w:val="28"/>
                <w:szCs w:val="28"/>
              </w:rPr>
              <w:t>униципальн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ое </w:t>
            </w:r>
            <w:r w:rsidRPr="009F5B47">
              <w:rPr>
                <w:rFonts w:ascii="PT Astra Serif" w:hAnsi="PT Astra Serif"/>
                <w:sz w:val="28"/>
                <w:szCs w:val="28"/>
              </w:rPr>
              <w:t>бюджетн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9F5B47">
              <w:rPr>
                <w:rFonts w:ascii="PT Astra Serif" w:hAnsi="PT Astra Serif"/>
                <w:sz w:val="28"/>
                <w:szCs w:val="28"/>
              </w:rPr>
              <w:t xml:space="preserve"> учреждение культуры «</w:t>
            </w:r>
            <w:proofErr w:type="spellStart"/>
            <w:r w:rsidRPr="009F5B47">
              <w:rPr>
                <w:rFonts w:ascii="PT Astra Serif" w:hAnsi="PT Astra Serif"/>
                <w:sz w:val="28"/>
                <w:szCs w:val="28"/>
              </w:rPr>
              <w:t>Межпоселенческий</w:t>
            </w:r>
            <w:proofErr w:type="spellEnd"/>
            <w:r w:rsidRPr="009F5B47">
              <w:rPr>
                <w:rFonts w:ascii="PT Astra Serif" w:hAnsi="PT Astra Serif"/>
                <w:sz w:val="28"/>
                <w:szCs w:val="28"/>
              </w:rPr>
              <w:t xml:space="preserve"> центр библиотечного и культурно – досугового обслуживания населения» муниципального образования Богородицкий район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14:paraId="62E88D0B" w14:textId="77777777" w:rsidR="009955A6" w:rsidRDefault="009955A6" w:rsidP="009955A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E77BD42" w14:textId="77777777" w:rsidR="009955A6" w:rsidRDefault="009955A6" w:rsidP="009955A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2A453C9" w14:textId="77777777" w:rsidR="00CE32AD" w:rsidRPr="00CE32AD" w:rsidRDefault="00CE32AD" w:rsidP="00CE32AD">
      <w:pPr>
        <w:jc w:val="both"/>
        <w:rPr>
          <w:rFonts w:ascii="PT Astra Serif" w:hAnsi="PT Astra Serif"/>
        </w:rPr>
      </w:pPr>
    </w:p>
    <w:sectPr w:rsidR="00CE32AD" w:rsidRPr="00CE32AD" w:rsidSect="00724E8F">
      <w:headerReference w:type="default" r:id="rId13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FD81F" w14:textId="77777777" w:rsidR="009957CE" w:rsidRDefault="009957CE">
      <w:r>
        <w:separator/>
      </w:r>
    </w:p>
  </w:endnote>
  <w:endnote w:type="continuationSeparator" w:id="0">
    <w:p w14:paraId="00ABB35C" w14:textId="77777777" w:rsidR="009957CE" w:rsidRDefault="0099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1E15E" w14:textId="77777777" w:rsidR="009957CE" w:rsidRDefault="009957CE">
      <w:r>
        <w:separator/>
      </w:r>
    </w:p>
  </w:footnote>
  <w:footnote w:type="continuationSeparator" w:id="0">
    <w:p w14:paraId="775656BB" w14:textId="77777777" w:rsidR="009957CE" w:rsidRDefault="00995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C7FB7" w14:textId="77777777" w:rsidR="008D619F" w:rsidRDefault="009957CE">
    <w:pPr>
      <w:pStyle w:val="af1"/>
      <w:jc w:val="center"/>
    </w:pPr>
    <w:r>
      <w:rPr>
        <w:noProof/>
        <w:lang w:eastAsia="ru-RU"/>
      </w:rPr>
      <w:pict w14:anchorId="4F937080">
        <v:rect id="Picture 17" o:spid="_x0000_s2049" style="position:absolute;left:0;text-align:left;margin-left:0;margin-top:.05pt;width:12.25pt;height:13.7pt;z-index:251659264;visibility:visible;mso-wrap-distance-left:0;mso-wrap-distance-right:0;mso-wrap-distance-bottom: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" o:allowincell="f" filled="f" stroked="f" strokeweight="0">
          <v:textbox style="mso-fit-shape-to-text:t" inset="0,0,0,0">
            <w:txbxContent>
              <w:p w14:paraId="664FC886" w14:textId="77777777" w:rsidR="008D619F" w:rsidRDefault="00D0439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C114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14:paraId="0A5C5DC9" w14:textId="77777777" w:rsidR="008D619F" w:rsidRDefault="008D619F">
    <w:pPr>
      <w:pStyle w:val="af1"/>
      <w:jc w:val="center"/>
    </w:pPr>
  </w:p>
  <w:p w14:paraId="14869461" w14:textId="77777777" w:rsidR="008D619F" w:rsidRDefault="008D619F">
    <w:pPr>
      <w:pStyle w:val="af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11AF9" w14:textId="77777777" w:rsidR="008D619F" w:rsidRDefault="008D619F">
    <w:pPr>
      <w:pStyle w:val="af1"/>
    </w:pPr>
  </w:p>
  <w:p w14:paraId="4AA4B9D1" w14:textId="77777777" w:rsidR="008D619F" w:rsidRDefault="008D619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A5977" w14:textId="77777777" w:rsidR="008D619F" w:rsidRDefault="008D619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472D0"/>
    <w:multiLevelType w:val="multilevel"/>
    <w:tmpl w:val="D13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3B3596"/>
    <w:multiLevelType w:val="multilevel"/>
    <w:tmpl w:val="F22E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9243A"/>
    <w:multiLevelType w:val="multilevel"/>
    <w:tmpl w:val="F99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F5010E"/>
    <w:multiLevelType w:val="multilevel"/>
    <w:tmpl w:val="33D8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B0497"/>
    <w:multiLevelType w:val="hybridMultilevel"/>
    <w:tmpl w:val="B0B24A0C"/>
    <w:lvl w:ilvl="0" w:tplc="AE00B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553F50"/>
    <w:multiLevelType w:val="multilevel"/>
    <w:tmpl w:val="35FA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1844E6"/>
    <w:multiLevelType w:val="multilevel"/>
    <w:tmpl w:val="B71A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6D207E"/>
    <w:multiLevelType w:val="multilevel"/>
    <w:tmpl w:val="64DE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0C0059"/>
    <w:multiLevelType w:val="multilevel"/>
    <w:tmpl w:val="099E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1273BB"/>
    <w:multiLevelType w:val="multilevel"/>
    <w:tmpl w:val="1E50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3769AB"/>
    <w:multiLevelType w:val="multilevel"/>
    <w:tmpl w:val="4244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096A94"/>
    <w:multiLevelType w:val="multilevel"/>
    <w:tmpl w:val="E260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A93D57"/>
    <w:multiLevelType w:val="multilevel"/>
    <w:tmpl w:val="D8A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BB0662"/>
    <w:multiLevelType w:val="hybridMultilevel"/>
    <w:tmpl w:val="82F0CB66"/>
    <w:lvl w:ilvl="0" w:tplc="9474B1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B3C0A"/>
    <w:multiLevelType w:val="multilevel"/>
    <w:tmpl w:val="025E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8A4F49"/>
    <w:multiLevelType w:val="hybridMultilevel"/>
    <w:tmpl w:val="E1E80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61E68"/>
    <w:multiLevelType w:val="hybridMultilevel"/>
    <w:tmpl w:val="82F0CB66"/>
    <w:lvl w:ilvl="0" w:tplc="9474B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76499"/>
    <w:multiLevelType w:val="multilevel"/>
    <w:tmpl w:val="19A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8"/>
  </w:num>
  <w:num w:numId="5">
    <w:abstractNumId w:val="11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7"/>
  </w:num>
  <w:num w:numId="13">
    <w:abstractNumId w:val="10"/>
  </w:num>
  <w:num w:numId="14">
    <w:abstractNumId w:val="13"/>
  </w:num>
  <w:num w:numId="15">
    <w:abstractNumId w:val="1"/>
  </w:num>
  <w:num w:numId="16">
    <w:abstractNumId w:val="14"/>
  </w:num>
  <w:num w:numId="17">
    <w:abstractNumId w:val="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641"/>
    <w:rsid w:val="00006E45"/>
    <w:rsid w:val="00010179"/>
    <w:rsid w:val="00025716"/>
    <w:rsid w:val="0004561B"/>
    <w:rsid w:val="00047995"/>
    <w:rsid w:val="00053955"/>
    <w:rsid w:val="0008698D"/>
    <w:rsid w:val="00097D31"/>
    <w:rsid w:val="000A01A5"/>
    <w:rsid w:val="000D05A0"/>
    <w:rsid w:val="000E0C32"/>
    <w:rsid w:val="000E6231"/>
    <w:rsid w:val="000F03B2"/>
    <w:rsid w:val="00115AB2"/>
    <w:rsid w:val="00115CE3"/>
    <w:rsid w:val="0011670F"/>
    <w:rsid w:val="00122F9B"/>
    <w:rsid w:val="0012626D"/>
    <w:rsid w:val="00140632"/>
    <w:rsid w:val="001530AC"/>
    <w:rsid w:val="0016136D"/>
    <w:rsid w:val="00174BF8"/>
    <w:rsid w:val="00186AB5"/>
    <w:rsid w:val="00186C36"/>
    <w:rsid w:val="001944F4"/>
    <w:rsid w:val="001A4021"/>
    <w:rsid w:val="001A5FBD"/>
    <w:rsid w:val="001A6DE7"/>
    <w:rsid w:val="001C32A8"/>
    <w:rsid w:val="001C53A7"/>
    <w:rsid w:val="001C7CE2"/>
    <w:rsid w:val="001D5A39"/>
    <w:rsid w:val="001E53E5"/>
    <w:rsid w:val="001F5A80"/>
    <w:rsid w:val="001F726C"/>
    <w:rsid w:val="002013D6"/>
    <w:rsid w:val="0021412F"/>
    <w:rsid w:val="002147F8"/>
    <w:rsid w:val="00236560"/>
    <w:rsid w:val="0025369C"/>
    <w:rsid w:val="00260B37"/>
    <w:rsid w:val="00270C3B"/>
    <w:rsid w:val="0027725A"/>
    <w:rsid w:val="00285169"/>
    <w:rsid w:val="0029794D"/>
    <w:rsid w:val="002A16C1"/>
    <w:rsid w:val="002B4FD2"/>
    <w:rsid w:val="002C06E4"/>
    <w:rsid w:val="002D4FF7"/>
    <w:rsid w:val="002E2995"/>
    <w:rsid w:val="002E54BE"/>
    <w:rsid w:val="003045B3"/>
    <w:rsid w:val="00322635"/>
    <w:rsid w:val="00340AE6"/>
    <w:rsid w:val="00383AF0"/>
    <w:rsid w:val="003A21C0"/>
    <w:rsid w:val="003A2384"/>
    <w:rsid w:val="003B1BF5"/>
    <w:rsid w:val="003B1F84"/>
    <w:rsid w:val="003B6B2E"/>
    <w:rsid w:val="003D0EFD"/>
    <w:rsid w:val="003D216B"/>
    <w:rsid w:val="003E7A99"/>
    <w:rsid w:val="00411980"/>
    <w:rsid w:val="00414B17"/>
    <w:rsid w:val="00424424"/>
    <w:rsid w:val="00424D87"/>
    <w:rsid w:val="00437B30"/>
    <w:rsid w:val="004556E2"/>
    <w:rsid w:val="00455F82"/>
    <w:rsid w:val="00471CE2"/>
    <w:rsid w:val="004770ED"/>
    <w:rsid w:val="0048387B"/>
    <w:rsid w:val="00485E1D"/>
    <w:rsid w:val="00491422"/>
    <w:rsid w:val="004964FF"/>
    <w:rsid w:val="004A3E4D"/>
    <w:rsid w:val="004C74A2"/>
    <w:rsid w:val="004D2A3B"/>
    <w:rsid w:val="004D4708"/>
    <w:rsid w:val="00502422"/>
    <w:rsid w:val="00527B97"/>
    <w:rsid w:val="00541989"/>
    <w:rsid w:val="00543724"/>
    <w:rsid w:val="0056494D"/>
    <w:rsid w:val="00573D8E"/>
    <w:rsid w:val="0057439F"/>
    <w:rsid w:val="005844B0"/>
    <w:rsid w:val="005A6A47"/>
    <w:rsid w:val="005B2800"/>
    <w:rsid w:val="005B3753"/>
    <w:rsid w:val="005B4536"/>
    <w:rsid w:val="005C1C0C"/>
    <w:rsid w:val="005C6B9A"/>
    <w:rsid w:val="005D7650"/>
    <w:rsid w:val="005F6D36"/>
    <w:rsid w:val="005F7562"/>
    <w:rsid w:val="005F7DEF"/>
    <w:rsid w:val="00621F7D"/>
    <w:rsid w:val="006237D1"/>
    <w:rsid w:val="0062411E"/>
    <w:rsid w:val="00631C5C"/>
    <w:rsid w:val="006A6C87"/>
    <w:rsid w:val="006B0531"/>
    <w:rsid w:val="006E418C"/>
    <w:rsid w:val="006F2075"/>
    <w:rsid w:val="007112E3"/>
    <w:rsid w:val="00711FCF"/>
    <w:rsid w:val="007130D9"/>
    <w:rsid w:val="007143EE"/>
    <w:rsid w:val="00724E8F"/>
    <w:rsid w:val="00735804"/>
    <w:rsid w:val="00750ABC"/>
    <w:rsid w:val="00751008"/>
    <w:rsid w:val="00780C38"/>
    <w:rsid w:val="00796661"/>
    <w:rsid w:val="007B1DBD"/>
    <w:rsid w:val="007C1146"/>
    <w:rsid w:val="007D0629"/>
    <w:rsid w:val="007D6A0A"/>
    <w:rsid w:val="007F12CE"/>
    <w:rsid w:val="007F4F01"/>
    <w:rsid w:val="008218F8"/>
    <w:rsid w:val="00826211"/>
    <w:rsid w:val="0083223B"/>
    <w:rsid w:val="0083386A"/>
    <w:rsid w:val="0086732B"/>
    <w:rsid w:val="00886A38"/>
    <w:rsid w:val="00892DF7"/>
    <w:rsid w:val="008A19E6"/>
    <w:rsid w:val="008A457D"/>
    <w:rsid w:val="008A76C2"/>
    <w:rsid w:val="008A78D1"/>
    <w:rsid w:val="008C3F43"/>
    <w:rsid w:val="008D619F"/>
    <w:rsid w:val="008F2E0C"/>
    <w:rsid w:val="00904F09"/>
    <w:rsid w:val="009110D2"/>
    <w:rsid w:val="00930831"/>
    <w:rsid w:val="0093539C"/>
    <w:rsid w:val="009400D0"/>
    <w:rsid w:val="0094359A"/>
    <w:rsid w:val="00943BBB"/>
    <w:rsid w:val="00964A53"/>
    <w:rsid w:val="00964E0D"/>
    <w:rsid w:val="009902E7"/>
    <w:rsid w:val="009955A6"/>
    <w:rsid w:val="009957CE"/>
    <w:rsid w:val="00996FA4"/>
    <w:rsid w:val="009A7968"/>
    <w:rsid w:val="009B390A"/>
    <w:rsid w:val="009B4EB4"/>
    <w:rsid w:val="009D11E8"/>
    <w:rsid w:val="009E52B0"/>
    <w:rsid w:val="009F1AFE"/>
    <w:rsid w:val="009F23FD"/>
    <w:rsid w:val="009F45F4"/>
    <w:rsid w:val="00A24EB9"/>
    <w:rsid w:val="00A333F8"/>
    <w:rsid w:val="00A50996"/>
    <w:rsid w:val="00A51FDF"/>
    <w:rsid w:val="00A72288"/>
    <w:rsid w:val="00A9089D"/>
    <w:rsid w:val="00A92ACB"/>
    <w:rsid w:val="00A93CFE"/>
    <w:rsid w:val="00AB5501"/>
    <w:rsid w:val="00AF20F3"/>
    <w:rsid w:val="00AF6C27"/>
    <w:rsid w:val="00B0593F"/>
    <w:rsid w:val="00B1141F"/>
    <w:rsid w:val="00B13904"/>
    <w:rsid w:val="00B14ED6"/>
    <w:rsid w:val="00B302C8"/>
    <w:rsid w:val="00B45F37"/>
    <w:rsid w:val="00B511D6"/>
    <w:rsid w:val="00B562C1"/>
    <w:rsid w:val="00B60FDF"/>
    <w:rsid w:val="00B63641"/>
    <w:rsid w:val="00B646D4"/>
    <w:rsid w:val="00B92F99"/>
    <w:rsid w:val="00BA4658"/>
    <w:rsid w:val="00BB2B08"/>
    <w:rsid w:val="00BD2261"/>
    <w:rsid w:val="00BD60F2"/>
    <w:rsid w:val="00BF7A91"/>
    <w:rsid w:val="00C109FA"/>
    <w:rsid w:val="00C4300F"/>
    <w:rsid w:val="00C504C4"/>
    <w:rsid w:val="00C62D90"/>
    <w:rsid w:val="00C9626D"/>
    <w:rsid w:val="00CA1808"/>
    <w:rsid w:val="00CA4F31"/>
    <w:rsid w:val="00CB457B"/>
    <w:rsid w:val="00CC4111"/>
    <w:rsid w:val="00CD6C40"/>
    <w:rsid w:val="00CE3294"/>
    <w:rsid w:val="00CE32AD"/>
    <w:rsid w:val="00CF25B5"/>
    <w:rsid w:val="00CF3559"/>
    <w:rsid w:val="00D04390"/>
    <w:rsid w:val="00D50160"/>
    <w:rsid w:val="00D6076C"/>
    <w:rsid w:val="00DA13D3"/>
    <w:rsid w:val="00DB5908"/>
    <w:rsid w:val="00DE33BD"/>
    <w:rsid w:val="00DF1983"/>
    <w:rsid w:val="00DF2A5A"/>
    <w:rsid w:val="00E03E77"/>
    <w:rsid w:val="00E06FAE"/>
    <w:rsid w:val="00E11B07"/>
    <w:rsid w:val="00E24DD7"/>
    <w:rsid w:val="00E411BA"/>
    <w:rsid w:val="00E41E47"/>
    <w:rsid w:val="00E43D84"/>
    <w:rsid w:val="00E65958"/>
    <w:rsid w:val="00E67319"/>
    <w:rsid w:val="00E727C9"/>
    <w:rsid w:val="00E74389"/>
    <w:rsid w:val="00E821EA"/>
    <w:rsid w:val="00E855BB"/>
    <w:rsid w:val="00EA5E11"/>
    <w:rsid w:val="00EA6A80"/>
    <w:rsid w:val="00EB0EB4"/>
    <w:rsid w:val="00ED13E3"/>
    <w:rsid w:val="00F26F03"/>
    <w:rsid w:val="00F27592"/>
    <w:rsid w:val="00F32E34"/>
    <w:rsid w:val="00F43A4C"/>
    <w:rsid w:val="00F63BDF"/>
    <w:rsid w:val="00F737E5"/>
    <w:rsid w:val="00F73967"/>
    <w:rsid w:val="00F825D0"/>
    <w:rsid w:val="00F8771E"/>
    <w:rsid w:val="00F96022"/>
    <w:rsid w:val="00F96647"/>
    <w:rsid w:val="00FA0273"/>
    <w:rsid w:val="00FA6AC2"/>
    <w:rsid w:val="00FB1EDC"/>
    <w:rsid w:val="00FC5EED"/>
    <w:rsid w:val="00FD3A73"/>
    <w:rsid w:val="00FD642B"/>
    <w:rsid w:val="00FE04D2"/>
    <w:rsid w:val="00FE125F"/>
    <w:rsid w:val="00FE79E6"/>
    <w:rsid w:val="00FF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0AA866E"/>
  <w15:docId w15:val="{4E66922C-7FB1-42C7-8EFC-98E8CDC5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6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A76C2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A76C2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8A76C2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A76C2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A76C2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A76C2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8A76C2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A76C2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8A76C2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A76C2"/>
  </w:style>
  <w:style w:type="character" w:customStyle="1" w:styleId="WW8Num1z1">
    <w:name w:val="WW8Num1z1"/>
    <w:rsid w:val="008A76C2"/>
  </w:style>
  <w:style w:type="character" w:customStyle="1" w:styleId="WW8Num1z2">
    <w:name w:val="WW8Num1z2"/>
    <w:rsid w:val="008A76C2"/>
  </w:style>
  <w:style w:type="character" w:customStyle="1" w:styleId="WW8Num1z3">
    <w:name w:val="WW8Num1z3"/>
    <w:rsid w:val="008A76C2"/>
  </w:style>
  <w:style w:type="character" w:customStyle="1" w:styleId="WW8Num1z4">
    <w:name w:val="WW8Num1z4"/>
    <w:rsid w:val="008A76C2"/>
  </w:style>
  <w:style w:type="character" w:customStyle="1" w:styleId="WW8Num1z5">
    <w:name w:val="WW8Num1z5"/>
    <w:rsid w:val="008A76C2"/>
  </w:style>
  <w:style w:type="character" w:customStyle="1" w:styleId="WW8Num1z6">
    <w:name w:val="WW8Num1z6"/>
    <w:rsid w:val="008A76C2"/>
  </w:style>
  <w:style w:type="character" w:customStyle="1" w:styleId="WW8Num1z7">
    <w:name w:val="WW8Num1z7"/>
    <w:rsid w:val="008A76C2"/>
  </w:style>
  <w:style w:type="character" w:customStyle="1" w:styleId="WW8Num1z8">
    <w:name w:val="WW8Num1z8"/>
    <w:rsid w:val="008A76C2"/>
  </w:style>
  <w:style w:type="character" w:customStyle="1" w:styleId="31">
    <w:name w:val="Основной шрифт абзаца3"/>
    <w:rsid w:val="008A76C2"/>
  </w:style>
  <w:style w:type="character" w:customStyle="1" w:styleId="20">
    <w:name w:val="Основной шрифт абзаца2"/>
    <w:rsid w:val="008A76C2"/>
  </w:style>
  <w:style w:type="character" w:customStyle="1" w:styleId="WW8Num2z0">
    <w:name w:val="WW8Num2z0"/>
    <w:rsid w:val="008A76C2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8A76C2"/>
    <w:rPr>
      <w:rFonts w:ascii="Courier New" w:hAnsi="Courier New" w:cs="Courier New" w:hint="default"/>
    </w:rPr>
  </w:style>
  <w:style w:type="character" w:customStyle="1" w:styleId="WW8Num2z2">
    <w:name w:val="WW8Num2z2"/>
    <w:rsid w:val="008A76C2"/>
    <w:rPr>
      <w:rFonts w:ascii="Wingdings" w:hAnsi="Wingdings" w:cs="Wingdings" w:hint="default"/>
    </w:rPr>
  </w:style>
  <w:style w:type="character" w:customStyle="1" w:styleId="WW8Num2z3">
    <w:name w:val="WW8Num2z3"/>
    <w:rsid w:val="008A76C2"/>
    <w:rPr>
      <w:rFonts w:ascii="Symbol" w:hAnsi="Symbol" w:cs="Symbol" w:hint="default"/>
    </w:rPr>
  </w:style>
  <w:style w:type="character" w:customStyle="1" w:styleId="WW8Num3z0">
    <w:name w:val="WW8Num3z0"/>
    <w:rsid w:val="008A76C2"/>
  </w:style>
  <w:style w:type="character" w:customStyle="1" w:styleId="WW8Num3z1">
    <w:name w:val="WW8Num3z1"/>
    <w:rsid w:val="008A76C2"/>
  </w:style>
  <w:style w:type="character" w:customStyle="1" w:styleId="WW8Num3z2">
    <w:name w:val="WW8Num3z2"/>
    <w:rsid w:val="008A76C2"/>
  </w:style>
  <w:style w:type="character" w:customStyle="1" w:styleId="WW8Num3z3">
    <w:name w:val="WW8Num3z3"/>
    <w:rsid w:val="008A76C2"/>
  </w:style>
  <w:style w:type="character" w:customStyle="1" w:styleId="WW8Num3z4">
    <w:name w:val="WW8Num3z4"/>
    <w:rsid w:val="008A76C2"/>
  </w:style>
  <w:style w:type="character" w:customStyle="1" w:styleId="WW8Num3z5">
    <w:name w:val="WW8Num3z5"/>
    <w:rsid w:val="008A76C2"/>
  </w:style>
  <w:style w:type="character" w:customStyle="1" w:styleId="WW8Num3z6">
    <w:name w:val="WW8Num3z6"/>
    <w:rsid w:val="008A76C2"/>
  </w:style>
  <w:style w:type="character" w:customStyle="1" w:styleId="WW8Num3z7">
    <w:name w:val="WW8Num3z7"/>
    <w:rsid w:val="008A76C2"/>
  </w:style>
  <w:style w:type="character" w:customStyle="1" w:styleId="WW8Num3z8">
    <w:name w:val="WW8Num3z8"/>
    <w:rsid w:val="008A76C2"/>
  </w:style>
  <w:style w:type="character" w:customStyle="1" w:styleId="WW8Num4z0">
    <w:name w:val="WW8Num4z0"/>
    <w:rsid w:val="008A76C2"/>
  </w:style>
  <w:style w:type="character" w:customStyle="1" w:styleId="WW8Num4z1">
    <w:name w:val="WW8Num4z1"/>
    <w:rsid w:val="008A76C2"/>
  </w:style>
  <w:style w:type="character" w:customStyle="1" w:styleId="WW8Num4z2">
    <w:name w:val="WW8Num4z2"/>
    <w:rsid w:val="008A76C2"/>
  </w:style>
  <w:style w:type="character" w:customStyle="1" w:styleId="WW8Num4z3">
    <w:name w:val="WW8Num4z3"/>
    <w:rsid w:val="008A76C2"/>
  </w:style>
  <w:style w:type="character" w:customStyle="1" w:styleId="WW8Num4z4">
    <w:name w:val="WW8Num4z4"/>
    <w:rsid w:val="008A76C2"/>
  </w:style>
  <w:style w:type="character" w:customStyle="1" w:styleId="WW8Num4z5">
    <w:name w:val="WW8Num4z5"/>
    <w:rsid w:val="008A76C2"/>
  </w:style>
  <w:style w:type="character" w:customStyle="1" w:styleId="WW8Num4z6">
    <w:name w:val="WW8Num4z6"/>
    <w:rsid w:val="008A76C2"/>
  </w:style>
  <w:style w:type="character" w:customStyle="1" w:styleId="WW8Num4z7">
    <w:name w:val="WW8Num4z7"/>
    <w:rsid w:val="008A76C2"/>
  </w:style>
  <w:style w:type="character" w:customStyle="1" w:styleId="WW8Num4z8">
    <w:name w:val="WW8Num4z8"/>
    <w:rsid w:val="008A76C2"/>
  </w:style>
  <w:style w:type="character" w:customStyle="1" w:styleId="WW8Num5z0">
    <w:name w:val="WW8Num5z0"/>
    <w:rsid w:val="008A76C2"/>
  </w:style>
  <w:style w:type="character" w:customStyle="1" w:styleId="WW8Num5z1">
    <w:name w:val="WW8Num5z1"/>
    <w:rsid w:val="008A76C2"/>
  </w:style>
  <w:style w:type="character" w:customStyle="1" w:styleId="WW8Num5z2">
    <w:name w:val="WW8Num5z2"/>
    <w:rsid w:val="008A76C2"/>
  </w:style>
  <w:style w:type="character" w:customStyle="1" w:styleId="WW8Num5z3">
    <w:name w:val="WW8Num5z3"/>
    <w:rsid w:val="008A76C2"/>
  </w:style>
  <w:style w:type="character" w:customStyle="1" w:styleId="WW8Num5z4">
    <w:name w:val="WW8Num5z4"/>
    <w:rsid w:val="008A76C2"/>
  </w:style>
  <w:style w:type="character" w:customStyle="1" w:styleId="WW8Num5z5">
    <w:name w:val="WW8Num5z5"/>
    <w:rsid w:val="008A76C2"/>
  </w:style>
  <w:style w:type="character" w:customStyle="1" w:styleId="WW8Num5z6">
    <w:name w:val="WW8Num5z6"/>
    <w:rsid w:val="008A76C2"/>
  </w:style>
  <w:style w:type="character" w:customStyle="1" w:styleId="WW8Num5z7">
    <w:name w:val="WW8Num5z7"/>
    <w:rsid w:val="008A76C2"/>
  </w:style>
  <w:style w:type="character" w:customStyle="1" w:styleId="WW8Num5z8">
    <w:name w:val="WW8Num5z8"/>
    <w:rsid w:val="008A76C2"/>
  </w:style>
  <w:style w:type="character" w:customStyle="1" w:styleId="WW8Num6z0">
    <w:name w:val="WW8Num6z0"/>
    <w:rsid w:val="008A76C2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A76C2"/>
    <w:rPr>
      <w:rFonts w:ascii="Courier New" w:hAnsi="Courier New" w:cs="Courier New" w:hint="default"/>
    </w:rPr>
  </w:style>
  <w:style w:type="character" w:customStyle="1" w:styleId="WW8Num6z2">
    <w:name w:val="WW8Num6z2"/>
    <w:rsid w:val="008A76C2"/>
    <w:rPr>
      <w:rFonts w:ascii="Wingdings" w:hAnsi="Wingdings" w:cs="Wingdings" w:hint="default"/>
    </w:rPr>
  </w:style>
  <w:style w:type="character" w:customStyle="1" w:styleId="WW8Num6z3">
    <w:name w:val="WW8Num6z3"/>
    <w:rsid w:val="008A76C2"/>
    <w:rPr>
      <w:rFonts w:ascii="Symbol" w:hAnsi="Symbol" w:cs="Symbol" w:hint="default"/>
    </w:rPr>
  </w:style>
  <w:style w:type="character" w:customStyle="1" w:styleId="WW8Num7z0">
    <w:name w:val="WW8Num7z0"/>
    <w:rsid w:val="008A76C2"/>
  </w:style>
  <w:style w:type="character" w:customStyle="1" w:styleId="WW8Num7z1">
    <w:name w:val="WW8Num7z1"/>
    <w:rsid w:val="008A76C2"/>
  </w:style>
  <w:style w:type="character" w:customStyle="1" w:styleId="WW8Num7z2">
    <w:name w:val="WW8Num7z2"/>
    <w:rsid w:val="008A76C2"/>
  </w:style>
  <w:style w:type="character" w:customStyle="1" w:styleId="WW8Num7z3">
    <w:name w:val="WW8Num7z3"/>
    <w:rsid w:val="008A76C2"/>
  </w:style>
  <w:style w:type="character" w:customStyle="1" w:styleId="WW8Num7z4">
    <w:name w:val="WW8Num7z4"/>
    <w:rsid w:val="008A76C2"/>
  </w:style>
  <w:style w:type="character" w:customStyle="1" w:styleId="WW8Num7z5">
    <w:name w:val="WW8Num7z5"/>
    <w:rsid w:val="008A76C2"/>
  </w:style>
  <w:style w:type="character" w:customStyle="1" w:styleId="WW8Num7z6">
    <w:name w:val="WW8Num7z6"/>
    <w:rsid w:val="008A76C2"/>
  </w:style>
  <w:style w:type="character" w:customStyle="1" w:styleId="WW8Num7z7">
    <w:name w:val="WW8Num7z7"/>
    <w:rsid w:val="008A76C2"/>
  </w:style>
  <w:style w:type="character" w:customStyle="1" w:styleId="WW8Num7z8">
    <w:name w:val="WW8Num7z8"/>
    <w:rsid w:val="008A76C2"/>
  </w:style>
  <w:style w:type="character" w:customStyle="1" w:styleId="WW8Num8z0">
    <w:name w:val="WW8Num8z0"/>
    <w:rsid w:val="008A76C2"/>
  </w:style>
  <w:style w:type="character" w:customStyle="1" w:styleId="WW8Num8z1">
    <w:name w:val="WW8Num8z1"/>
    <w:rsid w:val="008A76C2"/>
  </w:style>
  <w:style w:type="character" w:customStyle="1" w:styleId="WW8Num8z2">
    <w:name w:val="WW8Num8z2"/>
    <w:rsid w:val="008A76C2"/>
  </w:style>
  <w:style w:type="character" w:customStyle="1" w:styleId="WW8Num8z3">
    <w:name w:val="WW8Num8z3"/>
    <w:rsid w:val="008A76C2"/>
  </w:style>
  <w:style w:type="character" w:customStyle="1" w:styleId="WW8Num8z4">
    <w:name w:val="WW8Num8z4"/>
    <w:rsid w:val="008A76C2"/>
  </w:style>
  <w:style w:type="character" w:customStyle="1" w:styleId="WW8Num8z5">
    <w:name w:val="WW8Num8z5"/>
    <w:rsid w:val="008A76C2"/>
  </w:style>
  <w:style w:type="character" w:customStyle="1" w:styleId="WW8Num8z6">
    <w:name w:val="WW8Num8z6"/>
    <w:rsid w:val="008A76C2"/>
  </w:style>
  <w:style w:type="character" w:customStyle="1" w:styleId="WW8Num8z7">
    <w:name w:val="WW8Num8z7"/>
    <w:rsid w:val="008A76C2"/>
  </w:style>
  <w:style w:type="character" w:customStyle="1" w:styleId="WW8Num8z8">
    <w:name w:val="WW8Num8z8"/>
    <w:rsid w:val="008A76C2"/>
  </w:style>
  <w:style w:type="character" w:customStyle="1" w:styleId="WW8Num9z0">
    <w:name w:val="WW8Num9z0"/>
    <w:rsid w:val="008A76C2"/>
  </w:style>
  <w:style w:type="character" w:customStyle="1" w:styleId="WW8Num9z1">
    <w:name w:val="WW8Num9z1"/>
    <w:rsid w:val="008A76C2"/>
  </w:style>
  <w:style w:type="character" w:customStyle="1" w:styleId="WW8Num9z2">
    <w:name w:val="WW8Num9z2"/>
    <w:rsid w:val="008A76C2"/>
  </w:style>
  <w:style w:type="character" w:customStyle="1" w:styleId="WW8Num9z3">
    <w:name w:val="WW8Num9z3"/>
    <w:rsid w:val="008A76C2"/>
  </w:style>
  <w:style w:type="character" w:customStyle="1" w:styleId="WW8Num9z4">
    <w:name w:val="WW8Num9z4"/>
    <w:rsid w:val="008A76C2"/>
  </w:style>
  <w:style w:type="character" w:customStyle="1" w:styleId="WW8Num9z5">
    <w:name w:val="WW8Num9z5"/>
    <w:rsid w:val="008A76C2"/>
  </w:style>
  <w:style w:type="character" w:customStyle="1" w:styleId="WW8Num9z6">
    <w:name w:val="WW8Num9z6"/>
    <w:rsid w:val="008A76C2"/>
  </w:style>
  <w:style w:type="character" w:customStyle="1" w:styleId="WW8Num9z7">
    <w:name w:val="WW8Num9z7"/>
    <w:rsid w:val="008A76C2"/>
  </w:style>
  <w:style w:type="character" w:customStyle="1" w:styleId="WW8Num9z8">
    <w:name w:val="WW8Num9z8"/>
    <w:rsid w:val="008A76C2"/>
  </w:style>
  <w:style w:type="character" w:customStyle="1" w:styleId="WW8Num10z0">
    <w:name w:val="WW8Num10z0"/>
    <w:rsid w:val="008A76C2"/>
  </w:style>
  <w:style w:type="character" w:customStyle="1" w:styleId="WW8Num10z1">
    <w:name w:val="WW8Num10z1"/>
    <w:rsid w:val="008A76C2"/>
  </w:style>
  <w:style w:type="character" w:customStyle="1" w:styleId="WW8Num10z2">
    <w:name w:val="WW8Num10z2"/>
    <w:rsid w:val="008A76C2"/>
  </w:style>
  <w:style w:type="character" w:customStyle="1" w:styleId="WW8Num10z3">
    <w:name w:val="WW8Num10z3"/>
    <w:rsid w:val="008A76C2"/>
  </w:style>
  <w:style w:type="character" w:customStyle="1" w:styleId="WW8Num10z4">
    <w:name w:val="WW8Num10z4"/>
    <w:rsid w:val="008A76C2"/>
  </w:style>
  <w:style w:type="character" w:customStyle="1" w:styleId="WW8Num10z5">
    <w:name w:val="WW8Num10z5"/>
    <w:rsid w:val="008A76C2"/>
  </w:style>
  <w:style w:type="character" w:customStyle="1" w:styleId="WW8Num10z6">
    <w:name w:val="WW8Num10z6"/>
    <w:rsid w:val="008A76C2"/>
  </w:style>
  <w:style w:type="character" w:customStyle="1" w:styleId="WW8Num10z7">
    <w:name w:val="WW8Num10z7"/>
    <w:rsid w:val="008A76C2"/>
  </w:style>
  <w:style w:type="character" w:customStyle="1" w:styleId="WW8Num10z8">
    <w:name w:val="WW8Num10z8"/>
    <w:rsid w:val="008A76C2"/>
  </w:style>
  <w:style w:type="character" w:customStyle="1" w:styleId="WW8Num11z0">
    <w:name w:val="WW8Num11z0"/>
    <w:rsid w:val="008A76C2"/>
  </w:style>
  <w:style w:type="character" w:customStyle="1" w:styleId="WW8Num11z1">
    <w:name w:val="WW8Num11z1"/>
    <w:rsid w:val="008A76C2"/>
  </w:style>
  <w:style w:type="character" w:customStyle="1" w:styleId="WW8Num11z2">
    <w:name w:val="WW8Num11z2"/>
    <w:rsid w:val="008A76C2"/>
  </w:style>
  <w:style w:type="character" w:customStyle="1" w:styleId="WW8Num11z3">
    <w:name w:val="WW8Num11z3"/>
    <w:rsid w:val="008A76C2"/>
  </w:style>
  <w:style w:type="character" w:customStyle="1" w:styleId="WW8Num11z4">
    <w:name w:val="WW8Num11z4"/>
    <w:rsid w:val="008A76C2"/>
  </w:style>
  <w:style w:type="character" w:customStyle="1" w:styleId="WW8Num11z5">
    <w:name w:val="WW8Num11z5"/>
    <w:rsid w:val="008A76C2"/>
  </w:style>
  <w:style w:type="character" w:customStyle="1" w:styleId="WW8Num11z6">
    <w:name w:val="WW8Num11z6"/>
    <w:rsid w:val="008A76C2"/>
  </w:style>
  <w:style w:type="character" w:customStyle="1" w:styleId="WW8Num11z7">
    <w:name w:val="WW8Num11z7"/>
    <w:rsid w:val="008A76C2"/>
  </w:style>
  <w:style w:type="character" w:customStyle="1" w:styleId="WW8Num11z8">
    <w:name w:val="WW8Num11z8"/>
    <w:rsid w:val="008A76C2"/>
  </w:style>
  <w:style w:type="character" w:customStyle="1" w:styleId="WW8Num12z0">
    <w:name w:val="WW8Num12z0"/>
    <w:rsid w:val="008A76C2"/>
  </w:style>
  <w:style w:type="character" w:customStyle="1" w:styleId="WW8Num12z1">
    <w:name w:val="WW8Num12z1"/>
    <w:rsid w:val="008A76C2"/>
  </w:style>
  <w:style w:type="character" w:customStyle="1" w:styleId="WW8Num12z2">
    <w:name w:val="WW8Num12z2"/>
    <w:rsid w:val="008A76C2"/>
  </w:style>
  <w:style w:type="character" w:customStyle="1" w:styleId="WW8Num12z3">
    <w:name w:val="WW8Num12z3"/>
    <w:rsid w:val="008A76C2"/>
  </w:style>
  <w:style w:type="character" w:customStyle="1" w:styleId="WW8Num12z4">
    <w:name w:val="WW8Num12z4"/>
    <w:rsid w:val="008A76C2"/>
  </w:style>
  <w:style w:type="character" w:customStyle="1" w:styleId="WW8Num12z5">
    <w:name w:val="WW8Num12z5"/>
    <w:rsid w:val="008A76C2"/>
  </w:style>
  <w:style w:type="character" w:customStyle="1" w:styleId="WW8Num12z6">
    <w:name w:val="WW8Num12z6"/>
    <w:rsid w:val="008A76C2"/>
  </w:style>
  <w:style w:type="character" w:customStyle="1" w:styleId="WW8Num12z7">
    <w:name w:val="WW8Num12z7"/>
    <w:rsid w:val="008A76C2"/>
  </w:style>
  <w:style w:type="character" w:customStyle="1" w:styleId="WW8Num12z8">
    <w:name w:val="WW8Num12z8"/>
    <w:rsid w:val="008A76C2"/>
  </w:style>
  <w:style w:type="character" w:customStyle="1" w:styleId="WW8Num13z0">
    <w:name w:val="WW8Num13z0"/>
    <w:rsid w:val="008A76C2"/>
  </w:style>
  <w:style w:type="character" w:customStyle="1" w:styleId="WW8Num13z1">
    <w:name w:val="WW8Num13z1"/>
    <w:rsid w:val="008A76C2"/>
  </w:style>
  <w:style w:type="character" w:customStyle="1" w:styleId="WW8Num13z2">
    <w:name w:val="WW8Num13z2"/>
    <w:rsid w:val="008A76C2"/>
  </w:style>
  <w:style w:type="character" w:customStyle="1" w:styleId="WW8Num13z3">
    <w:name w:val="WW8Num13z3"/>
    <w:rsid w:val="008A76C2"/>
  </w:style>
  <w:style w:type="character" w:customStyle="1" w:styleId="WW8Num13z4">
    <w:name w:val="WW8Num13z4"/>
    <w:rsid w:val="008A76C2"/>
  </w:style>
  <w:style w:type="character" w:customStyle="1" w:styleId="WW8Num13z5">
    <w:name w:val="WW8Num13z5"/>
    <w:rsid w:val="008A76C2"/>
  </w:style>
  <w:style w:type="character" w:customStyle="1" w:styleId="WW8Num13z6">
    <w:name w:val="WW8Num13z6"/>
    <w:rsid w:val="008A76C2"/>
  </w:style>
  <w:style w:type="character" w:customStyle="1" w:styleId="WW8Num13z7">
    <w:name w:val="WW8Num13z7"/>
    <w:rsid w:val="008A76C2"/>
  </w:style>
  <w:style w:type="character" w:customStyle="1" w:styleId="WW8Num13z8">
    <w:name w:val="WW8Num13z8"/>
    <w:rsid w:val="008A76C2"/>
  </w:style>
  <w:style w:type="character" w:customStyle="1" w:styleId="WW8Num14z0">
    <w:name w:val="WW8Num14z0"/>
    <w:rsid w:val="008A76C2"/>
  </w:style>
  <w:style w:type="character" w:customStyle="1" w:styleId="WW8Num14z1">
    <w:name w:val="WW8Num14z1"/>
    <w:rsid w:val="008A76C2"/>
  </w:style>
  <w:style w:type="character" w:customStyle="1" w:styleId="WW8Num14z2">
    <w:name w:val="WW8Num14z2"/>
    <w:rsid w:val="008A76C2"/>
  </w:style>
  <w:style w:type="character" w:customStyle="1" w:styleId="WW8Num14z3">
    <w:name w:val="WW8Num14z3"/>
    <w:rsid w:val="008A76C2"/>
  </w:style>
  <w:style w:type="character" w:customStyle="1" w:styleId="WW8Num14z4">
    <w:name w:val="WW8Num14z4"/>
    <w:rsid w:val="008A76C2"/>
  </w:style>
  <w:style w:type="character" w:customStyle="1" w:styleId="WW8Num14z5">
    <w:name w:val="WW8Num14z5"/>
    <w:rsid w:val="008A76C2"/>
  </w:style>
  <w:style w:type="character" w:customStyle="1" w:styleId="WW8Num14z6">
    <w:name w:val="WW8Num14z6"/>
    <w:rsid w:val="008A76C2"/>
  </w:style>
  <w:style w:type="character" w:customStyle="1" w:styleId="WW8Num14z7">
    <w:name w:val="WW8Num14z7"/>
    <w:rsid w:val="008A76C2"/>
  </w:style>
  <w:style w:type="character" w:customStyle="1" w:styleId="WW8Num14z8">
    <w:name w:val="WW8Num14z8"/>
    <w:rsid w:val="008A76C2"/>
  </w:style>
  <w:style w:type="character" w:customStyle="1" w:styleId="WW8Num15z0">
    <w:name w:val="WW8Num15z0"/>
    <w:rsid w:val="008A76C2"/>
  </w:style>
  <w:style w:type="character" w:customStyle="1" w:styleId="WW8Num15z1">
    <w:name w:val="WW8Num15z1"/>
    <w:rsid w:val="008A76C2"/>
  </w:style>
  <w:style w:type="character" w:customStyle="1" w:styleId="WW8Num15z2">
    <w:name w:val="WW8Num15z2"/>
    <w:rsid w:val="008A76C2"/>
  </w:style>
  <w:style w:type="character" w:customStyle="1" w:styleId="WW8Num15z3">
    <w:name w:val="WW8Num15z3"/>
    <w:rsid w:val="008A76C2"/>
  </w:style>
  <w:style w:type="character" w:customStyle="1" w:styleId="WW8Num15z4">
    <w:name w:val="WW8Num15z4"/>
    <w:rsid w:val="008A76C2"/>
  </w:style>
  <w:style w:type="character" w:customStyle="1" w:styleId="WW8Num15z5">
    <w:name w:val="WW8Num15z5"/>
    <w:rsid w:val="008A76C2"/>
  </w:style>
  <w:style w:type="character" w:customStyle="1" w:styleId="WW8Num15z6">
    <w:name w:val="WW8Num15z6"/>
    <w:rsid w:val="008A76C2"/>
  </w:style>
  <w:style w:type="character" w:customStyle="1" w:styleId="WW8Num15z7">
    <w:name w:val="WW8Num15z7"/>
    <w:rsid w:val="008A76C2"/>
  </w:style>
  <w:style w:type="character" w:customStyle="1" w:styleId="WW8Num15z8">
    <w:name w:val="WW8Num15z8"/>
    <w:rsid w:val="008A76C2"/>
  </w:style>
  <w:style w:type="character" w:customStyle="1" w:styleId="WW8Num16z0">
    <w:name w:val="WW8Num16z0"/>
    <w:rsid w:val="008A76C2"/>
  </w:style>
  <w:style w:type="character" w:customStyle="1" w:styleId="WW8Num16z1">
    <w:name w:val="WW8Num16z1"/>
    <w:rsid w:val="008A76C2"/>
  </w:style>
  <w:style w:type="character" w:customStyle="1" w:styleId="WW8Num16z2">
    <w:name w:val="WW8Num16z2"/>
    <w:rsid w:val="008A76C2"/>
  </w:style>
  <w:style w:type="character" w:customStyle="1" w:styleId="WW8Num16z3">
    <w:name w:val="WW8Num16z3"/>
    <w:rsid w:val="008A76C2"/>
  </w:style>
  <w:style w:type="character" w:customStyle="1" w:styleId="WW8Num16z4">
    <w:name w:val="WW8Num16z4"/>
    <w:rsid w:val="008A76C2"/>
  </w:style>
  <w:style w:type="character" w:customStyle="1" w:styleId="WW8Num16z5">
    <w:name w:val="WW8Num16z5"/>
    <w:rsid w:val="008A76C2"/>
  </w:style>
  <w:style w:type="character" w:customStyle="1" w:styleId="WW8Num16z6">
    <w:name w:val="WW8Num16z6"/>
    <w:rsid w:val="008A76C2"/>
  </w:style>
  <w:style w:type="character" w:customStyle="1" w:styleId="WW8Num16z7">
    <w:name w:val="WW8Num16z7"/>
    <w:rsid w:val="008A76C2"/>
  </w:style>
  <w:style w:type="character" w:customStyle="1" w:styleId="WW8Num16z8">
    <w:name w:val="WW8Num16z8"/>
    <w:rsid w:val="008A76C2"/>
  </w:style>
  <w:style w:type="character" w:customStyle="1" w:styleId="WW8Num17z0">
    <w:name w:val="WW8Num17z0"/>
    <w:rsid w:val="008A76C2"/>
  </w:style>
  <w:style w:type="character" w:customStyle="1" w:styleId="WW8Num17z1">
    <w:name w:val="WW8Num17z1"/>
    <w:rsid w:val="008A76C2"/>
  </w:style>
  <w:style w:type="character" w:customStyle="1" w:styleId="WW8Num17z2">
    <w:name w:val="WW8Num17z2"/>
    <w:rsid w:val="008A76C2"/>
  </w:style>
  <w:style w:type="character" w:customStyle="1" w:styleId="WW8Num17z3">
    <w:name w:val="WW8Num17z3"/>
    <w:rsid w:val="008A76C2"/>
  </w:style>
  <w:style w:type="character" w:customStyle="1" w:styleId="WW8Num17z4">
    <w:name w:val="WW8Num17z4"/>
    <w:rsid w:val="008A76C2"/>
  </w:style>
  <w:style w:type="character" w:customStyle="1" w:styleId="WW8Num17z5">
    <w:name w:val="WW8Num17z5"/>
    <w:rsid w:val="008A76C2"/>
  </w:style>
  <w:style w:type="character" w:customStyle="1" w:styleId="WW8Num17z6">
    <w:name w:val="WW8Num17z6"/>
    <w:rsid w:val="008A76C2"/>
  </w:style>
  <w:style w:type="character" w:customStyle="1" w:styleId="WW8Num17z7">
    <w:name w:val="WW8Num17z7"/>
    <w:rsid w:val="008A76C2"/>
  </w:style>
  <w:style w:type="character" w:customStyle="1" w:styleId="WW8Num17z8">
    <w:name w:val="WW8Num17z8"/>
    <w:rsid w:val="008A76C2"/>
  </w:style>
  <w:style w:type="character" w:customStyle="1" w:styleId="WW8Num18z0">
    <w:name w:val="WW8Num18z0"/>
    <w:rsid w:val="008A76C2"/>
  </w:style>
  <w:style w:type="character" w:customStyle="1" w:styleId="WW8Num18z1">
    <w:name w:val="WW8Num18z1"/>
    <w:rsid w:val="008A76C2"/>
  </w:style>
  <w:style w:type="character" w:customStyle="1" w:styleId="WW8Num18z2">
    <w:name w:val="WW8Num18z2"/>
    <w:rsid w:val="008A76C2"/>
  </w:style>
  <w:style w:type="character" w:customStyle="1" w:styleId="WW8Num18z3">
    <w:name w:val="WW8Num18z3"/>
    <w:rsid w:val="008A76C2"/>
  </w:style>
  <w:style w:type="character" w:customStyle="1" w:styleId="WW8Num18z4">
    <w:name w:val="WW8Num18z4"/>
    <w:rsid w:val="008A76C2"/>
  </w:style>
  <w:style w:type="character" w:customStyle="1" w:styleId="WW8Num18z5">
    <w:name w:val="WW8Num18z5"/>
    <w:rsid w:val="008A76C2"/>
  </w:style>
  <w:style w:type="character" w:customStyle="1" w:styleId="WW8Num18z6">
    <w:name w:val="WW8Num18z6"/>
    <w:rsid w:val="008A76C2"/>
  </w:style>
  <w:style w:type="character" w:customStyle="1" w:styleId="WW8Num18z7">
    <w:name w:val="WW8Num18z7"/>
    <w:rsid w:val="008A76C2"/>
  </w:style>
  <w:style w:type="character" w:customStyle="1" w:styleId="WW8Num18z8">
    <w:name w:val="WW8Num18z8"/>
    <w:rsid w:val="008A76C2"/>
  </w:style>
  <w:style w:type="character" w:customStyle="1" w:styleId="WW8Num19z0">
    <w:name w:val="WW8Num19z0"/>
    <w:rsid w:val="008A76C2"/>
  </w:style>
  <w:style w:type="character" w:customStyle="1" w:styleId="WW8Num19z1">
    <w:name w:val="WW8Num19z1"/>
    <w:rsid w:val="008A76C2"/>
  </w:style>
  <w:style w:type="character" w:customStyle="1" w:styleId="WW8Num19z2">
    <w:name w:val="WW8Num19z2"/>
    <w:rsid w:val="008A76C2"/>
  </w:style>
  <w:style w:type="character" w:customStyle="1" w:styleId="WW8Num19z3">
    <w:name w:val="WW8Num19z3"/>
    <w:rsid w:val="008A76C2"/>
  </w:style>
  <w:style w:type="character" w:customStyle="1" w:styleId="WW8Num19z4">
    <w:name w:val="WW8Num19z4"/>
    <w:rsid w:val="008A76C2"/>
  </w:style>
  <w:style w:type="character" w:customStyle="1" w:styleId="WW8Num19z5">
    <w:name w:val="WW8Num19z5"/>
    <w:rsid w:val="008A76C2"/>
  </w:style>
  <w:style w:type="character" w:customStyle="1" w:styleId="WW8Num19z6">
    <w:name w:val="WW8Num19z6"/>
    <w:rsid w:val="008A76C2"/>
  </w:style>
  <w:style w:type="character" w:customStyle="1" w:styleId="WW8Num19z7">
    <w:name w:val="WW8Num19z7"/>
    <w:rsid w:val="008A76C2"/>
  </w:style>
  <w:style w:type="character" w:customStyle="1" w:styleId="WW8Num19z8">
    <w:name w:val="WW8Num19z8"/>
    <w:rsid w:val="008A76C2"/>
  </w:style>
  <w:style w:type="character" w:customStyle="1" w:styleId="WW8Num20z0">
    <w:name w:val="WW8Num20z0"/>
    <w:rsid w:val="008A76C2"/>
  </w:style>
  <w:style w:type="character" w:customStyle="1" w:styleId="WW8Num20z1">
    <w:name w:val="WW8Num20z1"/>
    <w:rsid w:val="008A76C2"/>
  </w:style>
  <w:style w:type="character" w:customStyle="1" w:styleId="WW8Num20z2">
    <w:name w:val="WW8Num20z2"/>
    <w:rsid w:val="008A76C2"/>
  </w:style>
  <w:style w:type="character" w:customStyle="1" w:styleId="WW8Num20z3">
    <w:name w:val="WW8Num20z3"/>
    <w:rsid w:val="008A76C2"/>
  </w:style>
  <w:style w:type="character" w:customStyle="1" w:styleId="WW8Num20z4">
    <w:name w:val="WW8Num20z4"/>
    <w:rsid w:val="008A76C2"/>
  </w:style>
  <w:style w:type="character" w:customStyle="1" w:styleId="WW8Num20z5">
    <w:name w:val="WW8Num20z5"/>
    <w:rsid w:val="008A76C2"/>
  </w:style>
  <w:style w:type="character" w:customStyle="1" w:styleId="WW8Num20z6">
    <w:name w:val="WW8Num20z6"/>
    <w:rsid w:val="008A76C2"/>
  </w:style>
  <w:style w:type="character" w:customStyle="1" w:styleId="WW8Num20z7">
    <w:name w:val="WW8Num20z7"/>
    <w:rsid w:val="008A76C2"/>
  </w:style>
  <w:style w:type="character" w:customStyle="1" w:styleId="WW8Num20z8">
    <w:name w:val="WW8Num20z8"/>
    <w:rsid w:val="008A76C2"/>
  </w:style>
  <w:style w:type="character" w:customStyle="1" w:styleId="WW8Num21z0">
    <w:name w:val="WW8Num21z0"/>
    <w:rsid w:val="008A76C2"/>
  </w:style>
  <w:style w:type="character" w:customStyle="1" w:styleId="WW8Num21z1">
    <w:name w:val="WW8Num21z1"/>
    <w:rsid w:val="008A76C2"/>
  </w:style>
  <w:style w:type="character" w:customStyle="1" w:styleId="WW8Num21z2">
    <w:name w:val="WW8Num21z2"/>
    <w:rsid w:val="008A76C2"/>
  </w:style>
  <w:style w:type="character" w:customStyle="1" w:styleId="WW8Num21z3">
    <w:name w:val="WW8Num21z3"/>
    <w:rsid w:val="008A76C2"/>
  </w:style>
  <w:style w:type="character" w:customStyle="1" w:styleId="WW8Num21z4">
    <w:name w:val="WW8Num21z4"/>
    <w:rsid w:val="008A76C2"/>
  </w:style>
  <w:style w:type="character" w:customStyle="1" w:styleId="WW8Num21z5">
    <w:name w:val="WW8Num21z5"/>
    <w:rsid w:val="008A76C2"/>
  </w:style>
  <w:style w:type="character" w:customStyle="1" w:styleId="WW8Num21z6">
    <w:name w:val="WW8Num21z6"/>
    <w:rsid w:val="008A76C2"/>
  </w:style>
  <w:style w:type="character" w:customStyle="1" w:styleId="WW8Num21z7">
    <w:name w:val="WW8Num21z7"/>
    <w:rsid w:val="008A76C2"/>
  </w:style>
  <w:style w:type="character" w:customStyle="1" w:styleId="WW8Num21z8">
    <w:name w:val="WW8Num21z8"/>
    <w:rsid w:val="008A76C2"/>
  </w:style>
  <w:style w:type="character" w:customStyle="1" w:styleId="WW8Num22z0">
    <w:name w:val="WW8Num22z0"/>
    <w:rsid w:val="008A76C2"/>
  </w:style>
  <w:style w:type="character" w:customStyle="1" w:styleId="WW8Num22z1">
    <w:name w:val="WW8Num22z1"/>
    <w:rsid w:val="008A76C2"/>
  </w:style>
  <w:style w:type="character" w:customStyle="1" w:styleId="WW8Num22z2">
    <w:name w:val="WW8Num22z2"/>
    <w:rsid w:val="008A76C2"/>
  </w:style>
  <w:style w:type="character" w:customStyle="1" w:styleId="WW8Num22z3">
    <w:name w:val="WW8Num22z3"/>
    <w:rsid w:val="008A76C2"/>
  </w:style>
  <w:style w:type="character" w:customStyle="1" w:styleId="WW8Num22z4">
    <w:name w:val="WW8Num22z4"/>
    <w:rsid w:val="008A76C2"/>
  </w:style>
  <w:style w:type="character" w:customStyle="1" w:styleId="WW8Num22z5">
    <w:name w:val="WW8Num22z5"/>
    <w:rsid w:val="008A76C2"/>
  </w:style>
  <w:style w:type="character" w:customStyle="1" w:styleId="WW8Num22z6">
    <w:name w:val="WW8Num22z6"/>
    <w:rsid w:val="008A76C2"/>
  </w:style>
  <w:style w:type="character" w:customStyle="1" w:styleId="WW8Num22z7">
    <w:name w:val="WW8Num22z7"/>
    <w:rsid w:val="008A76C2"/>
  </w:style>
  <w:style w:type="character" w:customStyle="1" w:styleId="WW8Num22z8">
    <w:name w:val="WW8Num22z8"/>
    <w:rsid w:val="008A76C2"/>
  </w:style>
  <w:style w:type="character" w:customStyle="1" w:styleId="WW8Num23z0">
    <w:name w:val="WW8Num23z0"/>
    <w:rsid w:val="008A76C2"/>
  </w:style>
  <w:style w:type="character" w:customStyle="1" w:styleId="WW8Num23z1">
    <w:name w:val="WW8Num23z1"/>
    <w:rsid w:val="008A76C2"/>
  </w:style>
  <w:style w:type="character" w:customStyle="1" w:styleId="WW8Num23z2">
    <w:name w:val="WW8Num23z2"/>
    <w:rsid w:val="008A76C2"/>
  </w:style>
  <w:style w:type="character" w:customStyle="1" w:styleId="WW8Num23z3">
    <w:name w:val="WW8Num23z3"/>
    <w:rsid w:val="008A76C2"/>
  </w:style>
  <w:style w:type="character" w:customStyle="1" w:styleId="WW8Num23z4">
    <w:name w:val="WW8Num23z4"/>
    <w:rsid w:val="008A76C2"/>
  </w:style>
  <w:style w:type="character" w:customStyle="1" w:styleId="WW8Num23z5">
    <w:name w:val="WW8Num23z5"/>
    <w:rsid w:val="008A76C2"/>
  </w:style>
  <w:style w:type="character" w:customStyle="1" w:styleId="WW8Num23z6">
    <w:name w:val="WW8Num23z6"/>
    <w:rsid w:val="008A76C2"/>
  </w:style>
  <w:style w:type="character" w:customStyle="1" w:styleId="WW8Num23z7">
    <w:name w:val="WW8Num23z7"/>
    <w:rsid w:val="008A76C2"/>
  </w:style>
  <w:style w:type="character" w:customStyle="1" w:styleId="WW8Num23z8">
    <w:name w:val="WW8Num23z8"/>
    <w:rsid w:val="008A76C2"/>
  </w:style>
  <w:style w:type="character" w:customStyle="1" w:styleId="WW8Num24z0">
    <w:name w:val="WW8Num24z0"/>
    <w:rsid w:val="008A76C2"/>
  </w:style>
  <w:style w:type="character" w:customStyle="1" w:styleId="WW8Num24z1">
    <w:name w:val="WW8Num24z1"/>
    <w:rsid w:val="008A76C2"/>
  </w:style>
  <w:style w:type="character" w:customStyle="1" w:styleId="WW8Num24z2">
    <w:name w:val="WW8Num24z2"/>
    <w:rsid w:val="008A76C2"/>
  </w:style>
  <w:style w:type="character" w:customStyle="1" w:styleId="WW8Num24z3">
    <w:name w:val="WW8Num24z3"/>
    <w:rsid w:val="008A76C2"/>
  </w:style>
  <w:style w:type="character" w:customStyle="1" w:styleId="WW8Num24z4">
    <w:name w:val="WW8Num24z4"/>
    <w:rsid w:val="008A76C2"/>
  </w:style>
  <w:style w:type="character" w:customStyle="1" w:styleId="WW8Num24z5">
    <w:name w:val="WW8Num24z5"/>
    <w:rsid w:val="008A76C2"/>
  </w:style>
  <w:style w:type="character" w:customStyle="1" w:styleId="WW8Num24z6">
    <w:name w:val="WW8Num24z6"/>
    <w:rsid w:val="008A76C2"/>
  </w:style>
  <w:style w:type="character" w:customStyle="1" w:styleId="WW8Num24z7">
    <w:name w:val="WW8Num24z7"/>
    <w:rsid w:val="008A76C2"/>
  </w:style>
  <w:style w:type="character" w:customStyle="1" w:styleId="WW8Num24z8">
    <w:name w:val="WW8Num24z8"/>
    <w:rsid w:val="008A76C2"/>
  </w:style>
  <w:style w:type="character" w:customStyle="1" w:styleId="WW8Num25z0">
    <w:name w:val="WW8Num25z0"/>
    <w:rsid w:val="008A76C2"/>
  </w:style>
  <w:style w:type="character" w:customStyle="1" w:styleId="WW8Num25z1">
    <w:name w:val="WW8Num25z1"/>
    <w:rsid w:val="008A76C2"/>
  </w:style>
  <w:style w:type="character" w:customStyle="1" w:styleId="WW8Num25z2">
    <w:name w:val="WW8Num25z2"/>
    <w:rsid w:val="008A76C2"/>
  </w:style>
  <w:style w:type="character" w:customStyle="1" w:styleId="WW8Num25z3">
    <w:name w:val="WW8Num25z3"/>
    <w:rsid w:val="008A76C2"/>
  </w:style>
  <w:style w:type="character" w:customStyle="1" w:styleId="WW8Num25z4">
    <w:name w:val="WW8Num25z4"/>
    <w:rsid w:val="008A76C2"/>
  </w:style>
  <w:style w:type="character" w:customStyle="1" w:styleId="WW8Num25z5">
    <w:name w:val="WW8Num25z5"/>
    <w:rsid w:val="008A76C2"/>
  </w:style>
  <w:style w:type="character" w:customStyle="1" w:styleId="WW8Num25z6">
    <w:name w:val="WW8Num25z6"/>
    <w:rsid w:val="008A76C2"/>
  </w:style>
  <w:style w:type="character" w:customStyle="1" w:styleId="WW8Num25z7">
    <w:name w:val="WW8Num25z7"/>
    <w:rsid w:val="008A76C2"/>
  </w:style>
  <w:style w:type="character" w:customStyle="1" w:styleId="WW8Num25z8">
    <w:name w:val="WW8Num25z8"/>
    <w:rsid w:val="008A76C2"/>
  </w:style>
  <w:style w:type="character" w:customStyle="1" w:styleId="WW8Num26z0">
    <w:name w:val="WW8Num26z0"/>
    <w:rsid w:val="008A76C2"/>
  </w:style>
  <w:style w:type="character" w:customStyle="1" w:styleId="WW8Num26z1">
    <w:name w:val="WW8Num26z1"/>
    <w:rsid w:val="008A76C2"/>
  </w:style>
  <w:style w:type="character" w:customStyle="1" w:styleId="WW8Num26z2">
    <w:name w:val="WW8Num26z2"/>
    <w:rsid w:val="008A76C2"/>
  </w:style>
  <w:style w:type="character" w:customStyle="1" w:styleId="WW8Num26z3">
    <w:name w:val="WW8Num26z3"/>
    <w:rsid w:val="008A76C2"/>
  </w:style>
  <w:style w:type="character" w:customStyle="1" w:styleId="WW8Num26z4">
    <w:name w:val="WW8Num26z4"/>
    <w:rsid w:val="008A76C2"/>
  </w:style>
  <w:style w:type="character" w:customStyle="1" w:styleId="WW8Num26z5">
    <w:name w:val="WW8Num26z5"/>
    <w:rsid w:val="008A76C2"/>
  </w:style>
  <w:style w:type="character" w:customStyle="1" w:styleId="WW8Num26z6">
    <w:name w:val="WW8Num26z6"/>
    <w:rsid w:val="008A76C2"/>
  </w:style>
  <w:style w:type="character" w:customStyle="1" w:styleId="WW8Num26z7">
    <w:name w:val="WW8Num26z7"/>
    <w:rsid w:val="008A76C2"/>
  </w:style>
  <w:style w:type="character" w:customStyle="1" w:styleId="WW8Num26z8">
    <w:name w:val="WW8Num26z8"/>
    <w:rsid w:val="008A76C2"/>
  </w:style>
  <w:style w:type="character" w:customStyle="1" w:styleId="WW8Num27z0">
    <w:name w:val="WW8Num27z0"/>
    <w:rsid w:val="008A76C2"/>
  </w:style>
  <w:style w:type="character" w:customStyle="1" w:styleId="WW8Num27z1">
    <w:name w:val="WW8Num27z1"/>
    <w:rsid w:val="008A76C2"/>
  </w:style>
  <w:style w:type="character" w:customStyle="1" w:styleId="WW8Num27z2">
    <w:name w:val="WW8Num27z2"/>
    <w:rsid w:val="008A76C2"/>
  </w:style>
  <w:style w:type="character" w:customStyle="1" w:styleId="WW8Num27z3">
    <w:name w:val="WW8Num27z3"/>
    <w:rsid w:val="008A76C2"/>
  </w:style>
  <w:style w:type="character" w:customStyle="1" w:styleId="WW8Num27z4">
    <w:name w:val="WW8Num27z4"/>
    <w:rsid w:val="008A76C2"/>
  </w:style>
  <w:style w:type="character" w:customStyle="1" w:styleId="WW8Num27z5">
    <w:name w:val="WW8Num27z5"/>
    <w:rsid w:val="008A76C2"/>
  </w:style>
  <w:style w:type="character" w:customStyle="1" w:styleId="WW8Num27z6">
    <w:name w:val="WW8Num27z6"/>
    <w:rsid w:val="008A76C2"/>
  </w:style>
  <w:style w:type="character" w:customStyle="1" w:styleId="WW8Num27z7">
    <w:name w:val="WW8Num27z7"/>
    <w:rsid w:val="008A76C2"/>
  </w:style>
  <w:style w:type="character" w:customStyle="1" w:styleId="WW8Num27z8">
    <w:name w:val="WW8Num27z8"/>
    <w:rsid w:val="008A76C2"/>
  </w:style>
  <w:style w:type="character" w:customStyle="1" w:styleId="WW8Num28z0">
    <w:name w:val="WW8Num28z0"/>
    <w:rsid w:val="008A76C2"/>
  </w:style>
  <w:style w:type="character" w:customStyle="1" w:styleId="WW8Num28z1">
    <w:name w:val="WW8Num28z1"/>
    <w:rsid w:val="008A76C2"/>
  </w:style>
  <w:style w:type="character" w:customStyle="1" w:styleId="WW8Num28z2">
    <w:name w:val="WW8Num28z2"/>
    <w:rsid w:val="008A76C2"/>
  </w:style>
  <w:style w:type="character" w:customStyle="1" w:styleId="WW8Num28z3">
    <w:name w:val="WW8Num28z3"/>
    <w:rsid w:val="008A76C2"/>
  </w:style>
  <w:style w:type="character" w:customStyle="1" w:styleId="WW8Num28z4">
    <w:name w:val="WW8Num28z4"/>
    <w:rsid w:val="008A76C2"/>
  </w:style>
  <w:style w:type="character" w:customStyle="1" w:styleId="WW8Num28z5">
    <w:name w:val="WW8Num28z5"/>
    <w:rsid w:val="008A76C2"/>
  </w:style>
  <w:style w:type="character" w:customStyle="1" w:styleId="WW8Num28z6">
    <w:name w:val="WW8Num28z6"/>
    <w:rsid w:val="008A76C2"/>
  </w:style>
  <w:style w:type="character" w:customStyle="1" w:styleId="WW8Num28z7">
    <w:name w:val="WW8Num28z7"/>
    <w:rsid w:val="008A76C2"/>
  </w:style>
  <w:style w:type="character" w:customStyle="1" w:styleId="WW8Num28z8">
    <w:name w:val="WW8Num28z8"/>
    <w:rsid w:val="008A76C2"/>
  </w:style>
  <w:style w:type="character" w:customStyle="1" w:styleId="WW8Num29z0">
    <w:name w:val="WW8Num29z0"/>
    <w:rsid w:val="008A76C2"/>
  </w:style>
  <w:style w:type="character" w:customStyle="1" w:styleId="WW8Num29z1">
    <w:name w:val="WW8Num29z1"/>
    <w:rsid w:val="008A76C2"/>
  </w:style>
  <w:style w:type="character" w:customStyle="1" w:styleId="WW8Num29z2">
    <w:name w:val="WW8Num29z2"/>
    <w:rsid w:val="008A76C2"/>
  </w:style>
  <w:style w:type="character" w:customStyle="1" w:styleId="WW8Num29z3">
    <w:name w:val="WW8Num29z3"/>
    <w:rsid w:val="008A76C2"/>
  </w:style>
  <w:style w:type="character" w:customStyle="1" w:styleId="WW8Num29z4">
    <w:name w:val="WW8Num29z4"/>
    <w:rsid w:val="008A76C2"/>
  </w:style>
  <w:style w:type="character" w:customStyle="1" w:styleId="WW8Num29z5">
    <w:name w:val="WW8Num29z5"/>
    <w:rsid w:val="008A76C2"/>
  </w:style>
  <w:style w:type="character" w:customStyle="1" w:styleId="WW8Num29z6">
    <w:name w:val="WW8Num29z6"/>
    <w:rsid w:val="008A76C2"/>
  </w:style>
  <w:style w:type="character" w:customStyle="1" w:styleId="WW8Num29z7">
    <w:name w:val="WW8Num29z7"/>
    <w:rsid w:val="008A76C2"/>
  </w:style>
  <w:style w:type="character" w:customStyle="1" w:styleId="WW8Num29z8">
    <w:name w:val="WW8Num29z8"/>
    <w:rsid w:val="008A76C2"/>
  </w:style>
  <w:style w:type="character" w:customStyle="1" w:styleId="WW8Num30z0">
    <w:name w:val="WW8Num30z0"/>
    <w:rsid w:val="008A76C2"/>
  </w:style>
  <w:style w:type="character" w:customStyle="1" w:styleId="WW8Num30z1">
    <w:name w:val="WW8Num30z1"/>
    <w:rsid w:val="008A76C2"/>
  </w:style>
  <w:style w:type="character" w:customStyle="1" w:styleId="WW8Num30z2">
    <w:name w:val="WW8Num30z2"/>
    <w:rsid w:val="008A76C2"/>
  </w:style>
  <w:style w:type="character" w:customStyle="1" w:styleId="WW8Num30z3">
    <w:name w:val="WW8Num30z3"/>
    <w:rsid w:val="008A76C2"/>
  </w:style>
  <w:style w:type="character" w:customStyle="1" w:styleId="WW8Num30z4">
    <w:name w:val="WW8Num30z4"/>
    <w:rsid w:val="008A76C2"/>
  </w:style>
  <w:style w:type="character" w:customStyle="1" w:styleId="WW8Num30z5">
    <w:name w:val="WW8Num30z5"/>
    <w:rsid w:val="008A76C2"/>
  </w:style>
  <w:style w:type="character" w:customStyle="1" w:styleId="WW8Num30z6">
    <w:name w:val="WW8Num30z6"/>
    <w:rsid w:val="008A76C2"/>
  </w:style>
  <w:style w:type="character" w:customStyle="1" w:styleId="WW8Num30z7">
    <w:name w:val="WW8Num30z7"/>
    <w:rsid w:val="008A76C2"/>
  </w:style>
  <w:style w:type="character" w:customStyle="1" w:styleId="WW8Num30z8">
    <w:name w:val="WW8Num30z8"/>
    <w:rsid w:val="008A76C2"/>
  </w:style>
  <w:style w:type="character" w:customStyle="1" w:styleId="WW8Num31z0">
    <w:name w:val="WW8Num31z0"/>
    <w:rsid w:val="008A76C2"/>
  </w:style>
  <w:style w:type="character" w:customStyle="1" w:styleId="WW8Num31z1">
    <w:name w:val="WW8Num31z1"/>
    <w:rsid w:val="008A76C2"/>
  </w:style>
  <w:style w:type="character" w:customStyle="1" w:styleId="WW8Num31z2">
    <w:name w:val="WW8Num31z2"/>
    <w:rsid w:val="008A76C2"/>
  </w:style>
  <w:style w:type="character" w:customStyle="1" w:styleId="WW8Num31z3">
    <w:name w:val="WW8Num31z3"/>
    <w:rsid w:val="008A76C2"/>
  </w:style>
  <w:style w:type="character" w:customStyle="1" w:styleId="WW8Num31z4">
    <w:name w:val="WW8Num31z4"/>
    <w:rsid w:val="008A76C2"/>
  </w:style>
  <w:style w:type="character" w:customStyle="1" w:styleId="WW8Num31z5">
    <w:name w:val="WW8Num31z5"/>
    <w:rsid w:val="008A76C2"/>
  </w:style>
  <w:style w:type="character" w:customStyle="1" w:styleId="WW8Num31z6">
    <w:name w:val="WW8Num31z6"/>
    <w:rsid w:val="008A76C2"/>
  </w:style>
  <w:style w:type="character" w:customStyle="1" w:styleId="WW8Num31z7">
    <w:name w:val="WW8Num31z7"/>
    <w:rsid w:val="008A76C2"/>
  </w:style>
  <w:style w:type="character" w:customStyle="1" w:styleId="WW8Num31z8">
    <w:name w:val="WW8Num31z8"/>
    <w:rsid w:val="008A76C2"/>
  </w:style>
  <w:style w:type="character" w:customStyle="1" w:styleId="WW8Num32z0">
    <w:name w:val="WW8Num32z0"/>
    <w:rsid w:val="008A76C2"/>
  </w:style>
  <w:style w:type="character" w:customStyle="1" w:styleId="WW8Num32z1">
    <w:name w:val="WW8Num32z1"/>
    <w:rsid w:val="008A76C2"/>
  </w:style>
  <w:style w:type="character" w:customStyle="1" w:styleId="WW8Num32z2">
    <w:name w:val="WW8Num32z2"/>
    <w:rsid w:val="008A76C2"/>
  </w:style>
  <w:style w:type="character" w:customStyle="1" w:styleId="WW8Num32z3">
    <w:name w:val="WW8Num32z3"/>
    <w:rsid w:val="008A76C2"/>
  </w:style>
  <w:style w:type="character" w:customStyle="1" w:styleId="WW8Num32z4">
    <w:name w:val="WW8Num32z4"/>
    <w:rsid w:val="008A76C2"/>
  </w:style>
  <w:style w:type="character" w:customStyle="1" w:styleId="WW8Num32z5">
    <w:name w:val="WW8Num32z5"/>
    <w:rsid w:val="008A76C2"/>
  </w:style>
  <w:style w:type="character" w:customStyle="1" w:styleId="WW8Num32z6">
    <w:name w:val="WW8Num32z6"/>
    <w:rsid w:val="008A76C2"/>
  </w:style>
  <w:style w:type="character" w:customStyle="1" w:styleId="WW8Num32z7">
    <w:name w:val="WW8Num32z7"/>
    <w:rsid w:val="008A76C2"/>
  </w:style>
  <w:style w:type="character" w:customStyle="1" w:styleId="WW8Num32z8">
    <w:name w:val="WW8Num32z8"/>
    <w:rsid w:val="008A76C2"/>
  </w:style>
  <w:style w:type="character" w:customStyle="1" w:styleId="WW8Num33z0">
    <w:name w:val="WW8Num33z0"/>
    <w:rsid w:val="008A76C2"/>
  </w:style>
  <w:style w:type="character" w:customStyle="1" w:styleId="WW8Num33z1">
    <w:name w:val="WW8Num33z1"/>
    <w:rsid w:val="008A76C2"/>
  </w:style>
  <w:style w:type="character" w:customStyle="1" w:styleId="WW8Num33z2">
    <w:name w:val="WW8Num33z2"/>
    <w:rsid w:val="008A76C2"/>
  </w:style>
  <w:style w:type="character" w:customStyle="1" w:styleId="WW8Num33z3">
    <w:name w:val="WW8Num33z3"/>
    <w:rsid w:val="008A76C2"/>
  </w:style>
  <w:style w:type="character" w:customStyle="1" w:styleId="WW8Num33z4">
    <w:name w:val="WW8Num33z4"/>
    <w:rsid w:val="008A76C2"/>
  </w:style>
  <w:style w:type="character" w:customStyle="1" w:styleId="WW8Num33z5">
    <w:name w:val="WW8Num33z5"/>
    <w:rsid w:val="008A76C2"/>
  </w:style>
  <w:style w:type="character" w:customStyle="1" w:styleId="WW8Num33z6">
    <w:name w:val="WW8Num33z6"/>
    <w:rsid w:val="008A76C2"/>
  </w:style>
  <w:style w:type="character" w:customStyle="1" w:styleId="WW8Num33z7">
    <w:name w:val="WW8Num33z7"/>
    <w:rsid w:val="008A76C2"/>
  </w:style>
  <w:style w:type="character" w:customStyle="1" w:styleId="WW8Num33z8">
    <w:name w:val="WW8Num33z8"/>
    <w:rsid w:val="008A76C2"/>
  </w:style>
  <w:style w:type="character" w:customStyle="1" w:styleId="WW8Num34z0">
    <w:name w:val="WW8Num34z0"/>
    <w:rsid w:val="008A76C2"/>
  </w:style>
  <w:style w:type="character" w:customStyle="1" w:styleId="WW8Num34z1">
    <w:name w:val="WW8Num34z1"/>
    <w:rsid w:val="008A76C2"/>
  </w:style>
  <w:style w:type="character" w:customStyle="1" w:styleId="WW8Num34z2">
    <w:name w:val="WW8Num34z2"/>
    <w:rsid w:val="008A76C2"/>
  </w:style>
  <w:style w:type="character" w:customStyle="1" w:styleId="WW8Num34z3">
    <w:name w:val="WW8Num34z3"/>
    <w:rsid w:val="008A76C2"/>
  </w:style>
  <w:style w:type="character" w:customStyle="1" w:styleId="WW8Num34z4">
    <w:name w:val="WW8Num34z4"/>
    <w:rsid w:val="008A76C2"/>
  </w:style>
  <w:style w:type="character" w:customStyle="1" w:styleId="WW8Num34z5">
    <w:name w:val="WW8Num34z5"/>
    <w:rsid w:val="008A76C2"/>
  </w:style>
  <w:style w:type="character" w:customStyle="1" w:styleId="WW8Num34z6">
    <w:name w:val="WW8Num34z6"/>
    <w:rsid w:val="008A76C2"/>
  </w:style>
  <w:style w:type="character" w:customStyle="1" w:styleId="WW8Num34z7">
    <w:name w:val="WW8Num34z7"/>
    <w:rsid w:val="008A76C2"/>
  </w:style>
  <w:style w:type="character" w:customStyle="1" w:styleId="WW8Num34z8">
    <w:name w:val="WW8Num34z8"/>
    <w:rsid w:val="008A76C2"/>
  </w:style>
  <w:style w:type="character" w:customStyle="1" w:styleId="10">
    <w:name w:val="Основной шрифт абзаца1"/>
    <w:rsid w:val="008A76C2"/>
  </w:style>
  <w:style w:type="character" w:styleId="a3">
    <w:name w:val="page number"/>
    <w:basedOn w:val="10"/>
    <w:rsid w:val="008A76C2"/>
  </w:style>
  <w:style w:type="character" w:customStyle="1" w:styleId="a4">
    <w:name w:val="Текст выноски Знак"/>
    <w:rsid w:val="008A76C2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8A76C2"/>
    <w:rPr>
      <w:sz w:val="16"/>
      <w:szCs w:val="16"/>
    </w:rPr>
  </w:style>
  <w:style w:type="character" w:customStyle="1" w:styleId="a5">
    <w:name w:val="Текст примечания Знак"/>
    <w:basedOn w:val="10"/>
    <w:rsid w:val="008A76C2"/>
  </w:style>
  <w:style w:type="character" w:customStyle="1" w:styleId="a6">
    <w:name w:val="Тема примечания Знак"/>
    <w:rsid w:val="008A76C2"/>
    <w:rPr>
      <w:b/>
      <w:bCs/>
    </w:rPr>
  </w:style>
  <w:style w:type="character" w:styleId="a7">
    <w:name w:val="Placeholder Text"/>
    <w:rsid w:val="008A76C2"/>
    <w:rPr>
      <w:color w:val="808080"/>
    </w:rPr>
  </w:style>
  <w:style w:type="character" w:styleId="a8">
    <w:name w:val="Hyperlink"/>
    <w:rsid w:val="008A76C2"/>
    <w:rPr>
      <w:color w:val="0000FF"/>
      <w:u w:val="single"/>
    </w:rPr>
  </w:style>
  <w:style w:type="character" w:customStyle="1" w:styleId="a9">
    <w:name w:val="Текст Знак"/>
    <w:link w:val="aa"/>
    <w:uiPriority w:val="99"/>
    <w:rsid w:val="008A76C2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rsid w:val="008A76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rsid w:val="008A76C2"/>
    <w:pPr>
      <w:jc w:val="both"/>
    </w:pPr>
    <w:rPr>
      <w:sz w:val="28"/>
    </w:rPr>
  </w:style>
  <w:style w:type="paragraph" w:styleId="ad">
    <w:name w:val="List"/>
    <w:basedOn w:val="ab"/>
    <w:rsid w:val="008A76C2"/>
    <w:rPr>
      <w:rFonts w:cs="Mangal"/>
    </w:rPr>
  </w:style>
  <w:style w:type="paragraph" w:styleId="ae">
    <w:name w:val="caption"/>
    <w:basedOn w:val="a"/>
    <w:qFormat/>
    <w:rsid w:val="008A76C2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8A76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A76C2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A76C2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8A76C2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A76C2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A76C2"/>
    <w:pPr>
      <w:jc w:val="both"/>
    </w:pPr>
    <w:rPr>
      <w:sz w:val="32"/>
    </w:rPr>
  </w:style>
  <w:style w:type="paragraph" w:styleId="af">
    <w:name w:val="Body Text Indent"/>
    <w:basedOn w:val="a"/>
    <w:rsid w:val="008A76C2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8A76C2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rsid w:val="008A76C2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rsid w:val="008A76C2"/>
  </w:style>
  <w:style w:type="paragraph" w:styleId="af3">
    <w:name w:val="footer"/>
    <w:basedOn w:val="a"/>
    <w:rsid w:val="008A76C2"/>
  </w:style>
  <w:style w:type="paragraph" w:styleId="af4">
    <w:name w:val="Balloon Text"/>
    <w:basedOn w:val="a"/>
    <w:rsid w:val="008A76C2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A76C2"/>
    <w:rPr>
      <w:sz w:val="20"/>
      <w:szCs w:val="20"/>
    </w:rPr>
  </w:style>
  <w:style w:type="paragraph" w:styleId="af5">
    <w:name w:val="annotation subject"/>
    <w:basedOn w:val="15"/>
    <w:next w:val="15"/>
    <w:rsid w:val="008A76C2"/>
    <w:rPr>
      <w:b/>
      <w:bCs/>
    </w:rPr>
  </w:style>
  <w:style w:type="paragraph" w:styleId="af6">
    <w:name w:val="Revision"/>
    <w:rsid w:val="008A76C2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8A76C2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8A76C2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rsid w:val="008A76C2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rsid w:val="008A76C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8A76C2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8A76C2"/>
    <w:pPr>
      <w:suppressLineNumbers/>
    </w:pPr>
  </w:style>
  <w:style w:type="paragraph" w:customStyle="1" w:styleId="afa">
    <w:name w:val="Заголовок таблицы"/>
    <w:basedOn w:val="af9"/>
    <w:rsid w:val="008A76C2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8A76C2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186AB5"/>
    <w:rPr>
      <w:sz w:val="28"/>
      <w:szCs w:val="24"/>
      <w:lang w:eastAsia="zh-CN"/>
    </w:rPr>
  </w:style>
  <w:style w:type="paragraph" w:styleId="aa">
    <w:name w:val="Plain Text"/>
    <w:basedOn w:val="a"/>
    <w:link w:val="a9"/>
    <w:uiPriority w:val="99"/>
    <w:rsid w:val="00186AB5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186AB5"/>
    <w:rPr>
      <w:rFonts w:ascii="Consolas" w:hAnsi="Consolas"/>
      <w:sz w:val="21"/>
      <w:szCs w:val="21"/>
      <w:lang w:eastAsia="zh-CN"/>
    </w:rPr>
  </w:style>
  <w:style w:type="paragraph" w:customStyle="1" w:styleId="ConsPlusTitle">
    <w:name w:val="ConsPlusTitle"/>
    <w:uiPriority w:val="99"/>
    <w:rsid w:val="00186A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rsid w:val="00F73967"/>
    <w:pPr>
      <w:suppressAutoHyphens/>
      <w:ind w:firstLine="720"/>
    </w:pPr>
    <w:rPr>
      <w:rFonts w:ascii="Arial" w:hAnsi="Arial" w:cs="Arial"/>
    </w:rPr>
  </w:style>
  <w:style w:type="character" w:styleId="afe">
    <w:name w:val="Strong"/>
    <w:basedOn w:val="a0"/>
    <w:uiPriority w:val="22"/>
    <w:qFormat/>
    <w:rsid w:val="00F43A4C"/>
    <w:rPr>
      <w:b/>
      <w:bCs/>
    </w:rPr>
  </w:style>
  <w:style w:type="paragraph" w:styleId="aff">
    <w:name w:val="Normal (Web)"/>
    <w:basedOn w:val="a"/>
    <w:uiPriority w:val="99"/>
    <w:semiHidden/>
    <w:unhideWhenUsed/>
    <w:rsid w:val="00F43A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rsid w:val="00F43A4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6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gorodiczkkij-r71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53CDA-DF09-4231-933D-E9948692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118</TotalTime>
  <Pages>17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98</cp:revision>
  <cp:lastPrinted>2022-06-08T10:52:00Z</cp:lastPrinted>
  <dcterms:created xsi:type="dcterms:W3CDTF">2026-03-19T08:42:00Z</dcterms:created>
  <dcterms:modified xsi:type="dcterms:W3CDTF">2026-05-28T07:21:00Z</dcterms:modified>
</cp:coreProperties>
</file>